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dTable1Light-Accent4"/>
        <w:tblW w:w="10971" w:type="dxa"/>
        <w:tblLook w:val="04A0" w:firstRow="1" w:lastRow="0" w:firstColumn="1" w:lastColumn="0" w:noHBand="0" w:noVBand="1"/>
      </w:tblPr>
      <w:tblGrid>
        <w:gridCol w:w="3232"/>
        <w:gridCol w:w="164"/>
        <w:gridCol w:w="1175"/>
        <w:gridCol w:w="665"/>
        <w:gridCol w:w="315"/>
        <w:gridCol w:w="263"/>
        <w:gridCol w:w="145"/>
        <w:gridCol w:w="1104"/>
        <w:gridCol w:w="990"/>
        <w:gridCol w:w="683"/>
        <w:gridCol w:w="169"/>
        <w:gridCol w:w="489"/>
        <w:gridCol w:w="1577"/>
      </w:tblGrid>
      <w:tr w:rsidR="00257671" w14:paraId="6D34F505" w14:textId="77777777" w:rsidTr="00BC65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gridSpan w:val="2"/>
            <w:tcBorders>
              <w:top w:val="double" w:sz="4" w:space="0" w:color="C4BC96" w:themeColor="background2" w:themeShade="BF"/>
              <w:right w:val="single" w:sz="4" w:space="0" w:color="BFBFBF" w:themeColor="background1" w:themeShade="BF"/>
            </w:tcBorders>
          </w:tcPr>
          <w:p w14:paraId="107E7EA7" w14:textId="7FA030E4" w:rsidR="00DD67EE" w:rsidRPr="0036077A" w:rsidRDefault="00DD67EE" w:rsidP="00DD67EE">
            <w:pPr>
              <w:rPr>
                <w:sz w:val="20"/>
                <w:szCs w:val="20"/>
              </w:rPr>
            </w:pPr>
            <w:r w:rsidRPr="0036077A">
              <w:rPr>
                <w:color w:val="auto"/>
                <w:sz w:val="20"/>
                <w:szCs w:val="20"/>
              </w:rPr>
              <w:t>Student Name</w:t>
            </w:r>
          </w:p>
        </w:tc>
        <w:sdt>
          <w:sdtPr>
            <w:rPr>
              <w:sz w:val="20"/>
              <w:szCs w:val="20"/>
            </w:rPr>
            <w:id w:val="-1446616947"/>
            <w:placeholder>
              <w:docPart w:val="379445D3502D46AB89861986772FA5CE"/>
            </w:placeholder>
            <w:showingPlcHdr/>
            <w15:color w:val="999999"/>
          </w:sdtPr>
          <w:sdtContent>
            <w:tc>
              <w:tcPr>
                <w:tcW w:w="4657" w:type="dxa"/>
                <w:gridSpan w:val="7"/>
                <w:tcBorders>
                  <w:top w:val="double" w:sz="4" w:space="0" w:color="C4BC96" w:themeColor="background2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6E5A623F" w14:textId="71095873" w:rsidR="00DD67EE" w:rsidRPr="0036077A" w:rsidRDefault="000A6FC2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  <w:r w:rsidRPr="000A6FC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497728649"/>
            <w:placeholder>
              <w:docPart w:val="26823960F9964E5E86C4348AFECC3E7C"/>
            </w:placeholder>
            <w:showingPlcHdr/>
          </w:sdtPr>
          <w:sdtContent>
            <w:tc>
              <w:tcPr>
                <w:tcW w:w="2918" w:type="dxa"/>
                <w:gridSpan w:val="4"/>
                <w:tcBorders>
                  <w:top w:val="double" w:sz="4" w:space="0" w:color="C4BC96" w:themeColor="background2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5FCD975F" w14:textId="39E38ED2" w:rsidR="00DD67EE" w:rsidRPr="0036077A" w:rsidRDefault="00E34C35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  <w:r w:rsidRPr="0036077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257671" w:rsidRPr="00DB5D2D" w14:paraId="483B1104" w14:textId="77777777" w:rsidTr="00BC65A5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gridSpan w:val="2"/>
            <w:shd w:val="clear" w:color="auto" w:fill="F2F2F2" w:themeFill="background1" w:themeFillShade="F2"/>
          </w:tcPr>
          <w:p w14:paraId="609C15C0" w14:textId="77777777" w:rsidR="00DD67EE" w:rsidRPr="0036077A" w:rsidRDefault="00DD67EE" w:rsidP="009239AF">
            <w:pPr>
              <w:rPr>
                <w:sz w:val="20"/>
                <w:szCs w:val="20"/>
              </w:rPr>
            </w:pPr>
          </w:p>
        </w:tc>
        <w:tc>
          <w:tcPr>
            <w:tcW w:w="4657" w:type="dxa"/>
            <w:gridSpan w:val="7"/>
            <w:tcBorders>
              <w:top w:val="single" w:sz="4" w:space="0" w:color="BFBFBF" w:themeColor="background1" w:themeShade="BF"/>
              <w:bottom w:val="single" w:sz="4" w:space="0" w:color="FFFFFF" w:themeColor="background1"/>
            </w:tcBorders>
            <w:shd w:val="clear" w:color="auto" w:fill="F2F2F2" w:themeFill="background1" w:themeFillShade="F2"/>
          </w:tcPr>
          <w:p w14:paraId="5EFB4B27" w14:textId="3F80A6A5" w:rsidR="00DD67EE" w:rsidRPr="00DB5D2D" w:rsidRDefault="00DD67EE" w:rsidP="00DD67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DB5D2D">
              <w:rPr>
                <w:i/>
                <w:iCs/>
                <w:sz w:val="16"/>
                <w:szCs w:val="16"/>
              </w:rPr>
              <w:t>Enter last name</w:t>
            </w:r>
          </w:p>
        </w:tc>
        <w:tc>
          <w:tcPr>
            <w:tcW w:w="2918" w:type="dxa"/>
            <w:gridSpan w:val="4"/>
            <w:tcBorders>
              <w:top w:val="single" w:sz="4" w:space="0" w:color="BFBFBF" w:themeColor="background1" w:themeShade="BF"/>
              <w:bottom w:val="single" w:sz="4" w:space="0" w:color="FFFFFF" w:themeColor="background1"/>
            </w:tcBorders>
            <w:shd w:val="clear" w:color="auto" w:fill="F2F2F2" w:themeFill="background1" w:themeFillShade="F2"/>
          </w:tcPr>
          <w:p w14:paraId="697F004A" w14:textId="4585DFAF" w:rsidR="00DD67EE" w:rsidRPr="00DB5D2D" w:rsidRDefault="00DD67EE" w:rsidP="00DD67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DB5D2D">
              <w:rPr>
                <w:i/>
                <w:iCs/>
                <w:sz w:val="16"/>
                <w:szCs w:val="16"/>
              </w:rPr>
              <w:t>Enter first name</w:t>
            </w:r>
          </w:p>
        </w:tc>
      </w:tr>
      <w:tr w:rsidR="00257671" w14:paraId="1B907C2B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gridSpan w:val="2"/>
            <w:tcBorders>
              <w:right w:val="single" w:sz="4" w:space="0" w:color="BFBFBF" w:themeColor="background1" w:themeShade="BF"/>
            </w:tcBorders>
          </w:tcPr>
          <w:p w14:paraId="23A8B508" w14:textId="7AA24D50" w:rsidR="00DD67EE" w:rsidRPr="0036077A" w:rsidRDefault="00DD67EE" w:rsidP="00DD67EE">
            <w:pPr>
              <w:rPr>
                <w:b w:val="0"/>
                <w:bCs w:val="0"/>
                <w:color w:val="auto"/>
                <w:sz w:val="20"/>
                <w:szCs w:val="20"/>
              </w:rPr>
            </w:pPr>
            <w:r w:rsidRPr="0036077A">
              <w:rPr>
                <w:color w:val="auto"/>
                <w:sz w:val="20"/>
                <w:szCs w:val="20"/>
              </w:rPr>
              <w:t>Proposed home unit or department, institution</w:t>
            </w:r>
          </w:p>
        </w:tc>
        <w:sdt>
          <w:sdtPr>
            <w:rPr>
              <w:sz w:val="20"/>
              <w:szCs w:val="20"/>
            </w:rPr>
            <w:id w:val="2100372297"/>
            <w:placeholder>
              <w:docPart w:val="6766898CFFEF4A25B6DFF2407087B9AE"/>
            </w:placeholder>
            <w:showingPlcHdr/>
          </w:sdtPr>
          <w:sdtContent>
            <w:tc>
              <w:tcPr>
                <w:tcW w:w="4657" w:type="dxa"/>
                <w:gridSpan w:val="7"/>
                <w:tcBorders>
                  <w:top w:val="single" w:sz="4" w:space="0" w:color="FFFFFF" w:themeColor="background1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center"/>
              </w:tcPr>
              <w:p w14:paraId="0C90D9F6" w14:textId="68A31DB3" w:rsidR="00DD67EE" w:rsidRPr="0036077A" w:rsidRDefault="0081323B" w:rsidP="005E266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  <w:r w:rsidRPr="0036077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id w:val="-1100561875"/>
            <w:placeholder>
              <w:docPart w:val="DefaultPlaceholder_-1854013438"/>
            </w:placeholder>
            <w:showingPlcHdr/>
            <w:comboBox>
              <w:listItem w:value="Choose an item."/>
              <w:listItem w:displayText="University of Saskatchewan" w:value="University of Saskatchewan"/>
              <w:listItem w:displayText="University of Guelph" w:value="University of Guelph"/>
              <w:listItem w:displayText="University of Regina" w:value="University of Regina"/>
              <w:listItem w:displayText="University of Waterloo" w:value="University of Waterloo"/>
            </w:comboBox>
          </w:sdtPr>
          <w:sdtContent>
            <w:tc>
              <w:tcPr>
                <w:tcW w:w="2918" w:type="dxa"/>
                <w:gridSpan w:val="4"/>
                <w:tcBorders>
                  <w:left w:val="single" w:sz="4" w:space="0" w:color="BFBFBF" w:themeColor="background1" w:themeShade="BF"/>
                </w:tcBorders>
                <w:vAlign w:val="center"/>
              </w:tcPr>
              <w:p w14:paraId="1A35C342" w14:textId="50D53309" w:rsidR="00DD67EE" w:rsidRDefault="0081323B" w:rsidP="005E266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16248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  <w:tr w:rsidR="00257671" w:rsidRPr="00DB5D2D" w14:paraId="5EDD89C7" w14:textId="77777777" w:rsidTr="00BC65A5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gridSpan w:val="2"/>
            <w:shd w:val="clear" w:color="auto" w:fill="F2F2F2" w:themeFill="background1" w:themeFillShade="F2"/>
          </w:tcPr>
          <w:p w14:paraId="65AE1ED4" w14:textId="77777777" w:rsidR="00DD67EE" w:rsidRPr="0036077A" w:rsidRDefault="00DD67EE" w:rsidP="009239AF">
            <w:pPr>
              <w:rPr>
                <w:sz w:val="20"/>
                <w:szCs w:val="20"/>
              </w:rPr>
            </w:pPr>
          </w:p>
        </w:tc>
        <w:tc>
          <w:tcPr>
            <w:tcW w:w="4657" w:type="dxa"/>
            <w:gridSpan w:val="7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224DE860" w14:textId="5EF42407" w:rsidR="00DD67EE" w:rsidRPr="00DB5D2D" w:rsidRDefault="00DD67EE" w:rsidP="00A660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DB5D2D">
              <w:rPr>
                <w:i/>
                <w:iCs/>
                <w:sz w:val="16"/>
                <w:szCs w:val="16"/>
              </w:rPr>
              <w:t>Enter department/unit</w:t>
            </w:r>
            <w:r w:rsidR="000F7E26">
              <w:rPr>
                <w:i/>
                <w:iCs/>
                <w:sz w:val="16"/>
                <w:szCs w:val="16"/>
              </w:rPr>
              <w:t>.</w:t>
            </w:r>
          </w:p>
        </w:tc>
        <w:tc>
          <w:tcPr>
            <w:tcW w:w="2918" w:type="dxa"/>
            <w:gridSpan w:val="4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63E18CA5" w14:textId="145D34C3" w:rsidR="00DD67EE" w:rsidRPr="00DB5D2D" w:rsidRDefault="00DD67EE" w:rsidP="00A660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DB5D2D">
              <w:rPr>
                <w:i/>
                <w:iCs/>
                <w:sz w:val="16"/>
                <w:szCs w:val="16"/>
              </w:rPr>
              <w:t>Enter institution</w:t>
            </w:r>
          </w:p>
        </w:tc>
      </w:tr>
      <w:tr w:rsidR="000D51FD" w14:paraId="0B7358FA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gridSpan w:val="2"/>
            <w:tcBorders>
              <w:bottom w:val="double" w:sz="4" w:space="0" w:color="FFFFFF" w:themeColor="background1"/>
            </w:tcBorders>
          </w:tcPr>
          <w:p w14:paraId="10F83226" w14:textId="31748A8D" w:rsidR="001915B2" w:rsidRPr="0036077A" w:rsidRDefault="001915B2" w:rsidP="00B5287B">
            <w:pPr>
              <w:rPr>
                <w:color w:val="auto"/>
                <w:sz w:val="20"/>
                <w:szCs w:val="20"/>
              </w:rPr>
            </w:pPr>
            <w:r w:rsidRPr="0036077A">
              <w:rPr>
                <w:color w:val="auto"/>
                <w:sz w:val="20"/>
                <w:szCs w:val="20"/>
              </w:rPr>
              <w:t xml:space="preserve">Select </w:t>
            </w:r>
            <w:r w:rsidR="000F7E26">
              <w:rPr>
                <w:color w:val="auto"/>
                <w:sz w:val="20"/>
                <w:szCs w:val="20"/>
              </w:rPr>
              <w:t xml:space="preserve">the </w:t>
            </w:r>
            <w:r w:rsidRPr="0036077A">
              <w:rPr>
                <w:color w:val="auto"/>
                <w:sz w:val="20"/>
                <w:szCs w:val="20"/>
              </w:rPr>
              <w:t xml:space="preserve">proposed FWNET </w:t>
            </w:r>
            <w:r>
              <w:rPr>
                <w:color w:val="auto"/>
                <w:sz w:val="20"/>
                <w:szCs w:val="20"/>
              </w:rPr>
              <w:t>student</w:t>
            </w:r>
            <w:r w:rsidRPr="0036077A">
              <w:rPr>
                <w:color w:val="auto"/>
                <w:sz w:val="20"/>
                <w:szCs w:val="20"/>
              </w:rPr>
              <w:t>ship type:</w:t>
            </w:r>
          </w:p>
        </w:tc>
        <w:tc>
          <w:tcPr>
            <w:tcW w:w="1175" w:type="dxa"/>
            <w:vAlign w:val="center"/>
          </w:tcPr>
          <w:p w14:paraId="06DA23BF" w14:textId="1B56FF17" w:rsidR="001915B2" w:rsidRPr="0036077A" w:rsidRDefault="00000000" w:rsidP="00F515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447977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10C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915B2" w:rsidRPr="0036077A">
              <w:rPr>
                <w:sz w:val="20"/>
                <w:szCs w:val="20"/>
              </w:rPr>
              <w:t xml:space="preserve"> MSc</w:t>
            </w:r>
          </w:p>
        </w:tc>
        <w:tc>
          <w:tcPr>
            <w:tcW w:w="1243" w:type="dxa"/>
            <w:gridSpan w:val="3"/>
            <w:vAlign w:val="center"/>
          </w:tcPr>
          <w:p w14:paraId="14081F87" w14:textId="77777777" w:rsidR="001915B2" w:rsidRPr="0036077A" w:rsidRDefault="00000000" w:rsidP="00F515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533472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15B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1915B2" w:rsidRPr="0036077A">
              <w:rPr>
                <w:sz w:val="20"/>
                <w:szCs w:val="20"/>
              </w:rPr>
              <w:t xml:space="preserve"> PhD</w:t>
            </w:r>
          </w:p>
        </w:tc>
        <w:tc>
          <w:tcPr>
            <w:tcW w:w="2239" w:type="dxa"/>
            <w:gridSpan w:val="3"/>
            <w:vAlign w:val="center"/>
          </w:tcPr>
          <w:p w14:paraId="3F3AA9CA" w14:textId="0F46ABC8" w:rsidR="001915B2" w:rsidRPr="0036077A" w:rsidRDefault="001915B2" w:rsidP="00F515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915B2">
              <w:rPr>
                <w:b/>
                <w:bCs/>
                <w:color w:val="auto"/>
                <w:sz w:val="20"/>
                <w:szCs w:val="20"/>
              </w:rPr>
              <w:t>Student email:</w:t>
            </w:r>
          </w:p>
        </w:tc>
        <w:sdt>
          <w:sdtPr>
            <w:rPr>
              <w:sz w:val="20"/>
              <w:szCs w:val="20"/>
            </w:rPr>
            <w:id w:val="-142048500"/>
            <w:placeholder>
              <w:docPart w:val="774DE4E10E1D40758A9BB7628AE1DECB"/>
            </w:placeholder>
            <w:showingPlcHdr/>
          </w:sdtPr>
          <w:sdtContent>
            <w:tc>
              <w:tcPr>
                <w:tcW w:w="2918" w:type="dxa"/>
                <w:gridSpan w:val="4"/>
                <w:vAlign w:val="center"/>
              </w:tcPr>
              <w:p w14:paraId="1CA89BF2" w14:textId="66CCB4C5" w:rsidR="001915B2" w:rsidRPr="0036077A" w:rsidRDefault="001915B2" w:rsidP="00F515C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  <w:r w:rsidRPr="0036077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0D51FD" w:rsidRPr="00DB5D2D" w14:paraId="2C4232B7" w14:textId="77777777" w:rsidTr="00BC65A5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9" w:type="dxa"/>
            <w:gridSpan w:val="7"/>
            <w:tcBorders>
              <w:top w:val="double" w:sz="4" w:space="0" w:color="FFFFFF" w:themeColor="background1"/>
              <w:bottom w:val="double" w:sz="4" w:space="0" w:color="C4BC96" w:themeColor="background2" w:themeShade="BF"/>
            </w:tcBorders>
            <w:shd w:val="clear" w:color="auto" w:fill="F2F2F2" w:themeFill="background1" w:themeFillShade="F2"/>
            <w:vAlign w:val="center"/>
          </w:tcPr>
          <w:p w14:paraId="66F0A55F" w14:textId="77777777" w:rsidR="000D51FD" w:rsidRPr="00DB5D2D" w:rsidRDefault="000D51FD" w:rsidP="000D51FD">
            <w:pPr>
              <w:rPr>
                <w:b w:val="0"/>
                <w:bCs w:val="0"/>
                <w:sz w:val="12"/>
                <w:szCs w:val="12"/>
              </w:rPr>
            </w:pPr>
            <w:r w:rsidRPr="00AF7B29">
              <w:rPr>
                <w:color w:val="auto"/>
                <w:sz w:val="20"/>
                <w:szCs w:val="20"/>
              </w:rPr>
              <w:t xml:space="preserve">Does the </w:t>
            </w:r>
            <w:r>
              <w:rPr>
                <w:color w:val="auto"/>
                <w:sz w:val="20"/>
                <w:szCs w:val="20"/>
              </w:rPr>
              <w:t>student</w:t>
            </w:r>
            <w:r w:rsidRPr="00AF7B29">
              <w:rPr>
                <w:color w:val="auto"/>
                <w:sz w:val="20"/>
                <w:szCs w:val="20"/>
              </w:rPr>
              <w:t xml:space="preserve"> self-identify as belonging to a minority group?</w:t>
            </w:r>
          </w:p>
        </w:tc>
        <w:tc>
          <w:tcPr>
            <w:tcW w:w="1104" w:type="dxa"/>
            <w:tcBorders>
              <w:top w:val="double" w:sz="4" w:space="0" w:color="FFFFFF" w:themeColor="background1"/>
              <w:bottom w:val="double" w:sz="4" w:space="0" w:color="C4BC96" w:themeColor="background2" w:themeShade="BF"/>
            </w:tcBorders>
            <w:shd w:val="clear" w:color="auto" w:fill="F2F2F2" w:themeFill="background1" w:themeFillShade="F2"/>
            <w:vAlign w:val="center"/>
          </w:tcPr>
          <w:p w14:paraId="1FABDFA2" w14:textId="77777777" w:rsidR="000D51FD" w:rsidRPr="00DB5D2D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142274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 xml:space="preserve"> Yes</w:t>
            </w:r>
          </w:p>
        </w:tc>
        <w:tc>
          <w:tcPr>
            <w:tcW w:w="990" w:type="dxa"/>
            <w:tcBorders>
              <w:top w:val="double" w:sz="4" w:space="0" w:color="FFFFFF" w:themeColor="background1"/>
              <w:bottom w:val="double" w:sz="4" w:space="0" w:color="C4BC96" w:themeColor="background2" w:themeShade="BF"/>
            </w:tcBorders>
            <w:shd w:val="clear" w:color="auto" w:fill="F2F2F2" w:themeFill="background1" w:themeFillShade="F2"/>
            <w:vAlign w:val="center"/>
          </w:tcPr>
          <w:p w14:paraId="6769B620" w14:textId="61E5FB95" w:rsidR="000D51FD" w:rsidRPr="00DB5D2D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145792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sz w:val="20"/>
                <w:szCs w:val="20"/>
              </w:rPr>
              <w:t xml:space="preserve"> No</w:t>
            </w:r>
          </w:p>
        </w:tc>
        <w:tc>
          <w:tcPr>
            <w:tcW w:w="852" w:type="dxa"/>
            <w:gridSpan w:val="2"/>
            <w:shd w:val="clear" w:color="auto" w:fill="F2F2F2" w:themeFill="background1" w:themeFillShade="F2"/>
            <w:vAlign w:val="center"/>
          </w:tcPr>
          <w:p w14:paraId="6906B278" w14:textId="59818EE0" w:rsidR="000D51FD" w:rsidRPr="000D51FD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</w:rPr>
            </w:pPr>
            <w:r w:rsidRPr="000D51FD">
              <w:rPr>
                <w:b/>
                <w:bCs/>
                <w:color w:val="auto"/>
                <w:sz w:val="20"/>
                <w:szCs w:val="20"/>
              </w:rPr>
              <w:t>NSID</w:t>
            </w:r>
          </w:p>
        </w:tc>
        <w:sdt>
          <w:sdtPr>
            <w:rPr>
              <w:sz w:val="20"/>
              <w:szCs w:val="20"/>
            </w:rPr>
            <w:id w:val="1197120487"/>
            <w:placeholder>
              <w:docPart w:val="E1873A7F4EAF4A4C8A3720225165C629"/>
            </w:placeholder>
            <w:showingPlcHdr/>
          </w:sdtPr>
          <w:sdtContent>
            <w:tc>
              <w:tcPr>
                <w:tcW w:w="2066" w:type="dxa"/>
                <w:gridSpan w:val="2"/>
                <w:shd w:val="clear" w:color="auto" w:fill="F2F2F2" w:themeFill="background1" w:themeFillShade="F2"/>
                <w:vAlign w:val="center"/>
              </w:tcPr>
              <w:p w14:paraId="42ED7F87" w14:textId="4642FEDC" w:rsidR="000D51FD" w:rsidRPr="00DB5D2D" w:rsidRDefault="00BC65A5" w:rsidP="000D51F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12"/>
                    <w:szCs w:val="12"/>
                  </w:rPr>
                </w:pPr>
                <w:r w:rsidRPr="0036077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0D51FD" w14:paraId="4D7F3911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1" w:type="dxa"/>
            <w:gridSpan w:val="13"/>
            <w:tcBorders>
              <w:top w:val="double" w:sz="4" w:space="0" w:color="C4BC96" w:themeColor="background2" w:themeShade="BF"/>
              <w:bottom w:val="double" w:sz="4" w:space="0" w:color="FFFFFF" w:themeColor="background1"/>
            </w:tcBorders>
            <w:vAlign w:val="center"/>
          </w:tcPr>
          <w:p w14:paraId="63CBCC69" w14:textId="77777777" w:rsidR="000D51FD" w:rsidRDefault="000D51FD" w:rsidP="000D51FD">
            <w:pPr>
              <w:pStyle w:val="Agreement"/>
              <w:spacing w:before="0"/>
              <w:jc w:val="center"/>
              <w:rPr>
                <w:b w:val="0"/>
                <w:bCs w:val="0"/>
              </w:rPr>
            </w:pPr>
          </w:p>
          <w:p w14:paraId="6B985199" w14:textId="69510222" w:rsidR="000D51FD" w:rsidRPr="00A6607A" w:rsidRDefault="000D51FD" w:rsidP="000D51FD">
            <w:pPr>
              <w:pStyle w:val="Agreement"/>
              <w:spacing w:before="0"/>
              <w:jc w:val="center"/>
            </w:pPr>
            <w:r w:rsidRPr="00A6607A">
              <w:t>Co-Supervisor 1 (required)</w:t>
            </w:r>
          </w:p>
        </w:tc>
      </w:tr>
      <w:tr w:rsidR="000D51FD" w14:paraId="04C56DD8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gridSpan w:val="2"/>
            <w:tcBorders>
              <w:top w:val="single" w:sz="4" w:space="0" w:color="7F7F7F" w:themeColor="accent5" w:themeTint="80"/>
              <w:right w:val="single" w:sz="4" w:space="0" w:color="BFBFBF" w:themeColor="background1" w:themeShade="BF"/>
            </w:tcBorders>
          </w:tcPr>
          <w:p w14:paraId="63291BED" w14:textId="727AE198" w:rsidR="000D51FD" w:rsidRPr="0036077A" w:rsidRDefault="000D51FD" w:rsidP="000D51FD">
            <w:pPr>
              <w:rPr>
                <w:color w:val="auto"/>
                <w:sz w:val="20"/>
                <w:szCs w:val="20"/>
              </w:rPr>
            </w:pPr>
            <w:r w:rsidRPr="0036077A">
              <w:rPr>
                <w:color w:val="auto"/>
                <w:sz w:val="20"/>
                <w:szCs w:val="20"/>
              </w:rPr>
              <w:t xml:space="preserve">Supervisor Name </w:t>
            </w:r>
          </w:p>
        </w:tc>
        <w:sdt>
          <w:sdtPr>
            <w:rPr>
              <w:sz w:val="20"/>
              <w:szCs w:val="20"/>
            </w:rPr>
            <w:id w:val="890762783"/>
            <w:placeholder>
              <w:docPart w:val="9DC1FFCF68624B3CB327AB12A9CD3A89"/>
            </w:placeholder>
            <w:showingPlcHdr/>
          </w:sdtPr>
          <w:sdtContent>
            <w:tc>
              <w:tcPr>
                <w:tcW w:w="4657" w:type="dxa"/>
                <w:gridSpan w:val="7"/>
                <w:tcBorders>
                  <w:top w:val="single" w:sz="4" w:space="0" w:color="7F7F7F" w:themeColor="accent5" w:themeTint="80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52E11DF1" w14:textId="3535CBC3" w:rsidR="000D51FD" w:rsidRPr="0036077A" w:rsidRDefault="000D51FD" w:rsidP="000D51F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  <w:r w:rsidRPr="0036077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495256453"/>
            <w:placeholder>
              <w:docPart w:val="163E7A338F804B42AA5C335B7FB56204"/>
            </w:placeholder>
            <w:showingPlcHdr/>
          </w:sdtPr>
          <w:sdtContent>
            <w:tc>
              <w:tcPr>
                <w:tcW w:w="2918" w:type="dxa"/>
                <w:gridSpan w:val="4"/>
                <w:tcBorders>
                  <w:top w:val="single" w:sz="4" w:space="0" w:color="7F7F7F" w:themeColor="accent5" w:themeTint="80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3B213A46" w14:textId="7A1EC341" w:rsidR="000D51FD" w:rsidRPr="0036077A" w:rsidRDefault="000D51FD" w:rsidP="000D51F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  <w:r w:rsidRPr="0036077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BC65A5" w:rsidRPr="00DB5D2D" w14:paraId="441845DF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gridSpan w:val="2"/>
            <w:shd w:val="clear" w:color="auto" w:fill="F2F2F2" w:themeFill="background1" w:themeFillShade="F2"/>
          </w:tcPr>
          <w:p w14:paraId="469E118A" w14:textId="77777777" w:rsidR="000D51FD" w:rsidRPr="00DB5D2D" w:rsidRDefault="000D51FD" w:rsidP="000D51FD">
            <w:pPr>
              <w:rPr>
                <w:sz w:val="16"/>
                <w:szCs w:val="16"/>
              </w:rPr>
            </w:pPr>
          </w:p>
        </w:tc>
        <w:tc>
          <w:tcPr>
            <w:tcW w:w="4657" w:type="dxa"/>
            <w:gridSpan w:val="7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179ED729" w14:textId="31899DA5" w:rsidR="000D51FD" w:rsidRPr="00DB5D2D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DB5D2D">
              <w:rPr>
                <w:i/>
                <w:iCs/>
                <w:sz w:val="16"/>
                <w:szCs w:val="16"/>
              </w:rPr>
              <w:t>Enter last name</w:t>
            </w:r>
          </w:p>
        </w:tc>
        <w:tc>
          <w:tcPr>
            <w:tcW w:w="2918" w:type="dxa"/>
            <w:gridSpan w:val="4"/>
            <w:tcBorders>
              <w:top w:val="single" w:sz="4" w:space="0" w:color="BFBFBF" w:themeColor="background1" w:themeShade="BF"/>
              <w:right w:val="single" w:sz="4" w:space="0" w:color="7F7F7F" w:themeColor="accent5" w:themeTint="80"/>
            </w:tcBorders>
            <w:shd w:val="clear" w:color="auto" w:fill="F2F2F2" w:themeFill="background1" w:themeFillShade="F2"/>
          </w:tcPr>
          <w:p w14:paraId="3913B51F" w14:textId="077198AA" w:rsidR="000D51FD" w:rsidRPr="00DB5D2D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DB5D2D">
              <w:rPr>
                <w:i/>
                <w:iCs/>
                <w:sz w:val="16"/>
                <w:szCs w:val="16"/>
              </w:rPr>
              <w:t>Enter first name</w:t>
            </w:r>
          </w:p>
        </w:tc>
      </w:tr>
      <w:tr w:rsidR="00BC65A5" w14:paraId="76D37937" w14:textId="77777777" w:rsidTr="00BC65A5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tcBorders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32C84B22" w14:textId="77777777" w:rsidR="000D51FD" w:rsidRPr="00B645EC" w:rsidRDefault="000D51FD" w:rsidP="000D51F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  <w:r w:rsidRPr="00B645EC">
              <w:rPr>
                <w:color w:val="auto"/>
                <w:sz w:val="20"/>
                <w:szCs w:val="20"/>
              </w:rPr>
              <w:t>Institution</w:t>
            </w:r>
          </w:p>
        </w:tc>
        <w:sdt>
          <w:sdtPr>
            <w:id w:val="1582023735"/>
            <w:placeholder>
              <w:docPart w:val="F87256DAF0BF4DD5B12E221A1C4B33E6"/>
            </w:placeholder>
            <w:showingPlcHdr/>
            <w:comboBox>
              <w:listItem w:value="Choose an item."/>
              <w:listItem w:displayText="University of Saskatchewan" w:value="University of Saskatchewan"/>
              <w:listItem w:displayText="University of Guelph" w:value="University of Guelph"/>
              <w:listItem w:displayText="University of Regina" w:value="University of Regina"/>
              <w:listItem w:displayText="University of Waterloo" w:value="University of Waterloo"/>
            </w:comboBox>
          </w:sdtPr>
          <w:sdtContent>
            <w:tc>
              <w:tcPr>
                <w:tcW w:w="2319" w:type="dxa"/>
                <w:gridSpan w:val="4"/>
                <w:tcBorders>
                  <w:left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2C658119" w14:textId="66E0A629" w:rsidR="000D51FD" w:rsidRDefault="000D51FD" w:rsidP="000D51F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276228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2502" w:type="dxa"/>
            <w:gridSpan w:val="4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E956A61" w14:textId="244628B6" w:rsidR="000D51FD" w:rsidRPr="00B645EC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645EC">
              <w:rPr>
                <w:b/>
                <w:bCs/>
                <w:color w:val="auto"/>
                <w:sz w:val="20"/>
                <w:szCs w:val="20"/>
              </w:rPr>
              <w:t>Department/ unit</w:t>
            </w:r>
          </w:p>
        </w:tc>
        <w:sdt>
          <w:sdtPr>
            <w:rPr>
              <w:sz w:val="20"/>
              <w:szCs w:val="20"/>
            </w:rPr>
            <w:id w:val="-7066154"/>
            <w:placeholder>
              <w:docPart w:val="A338AA04D69C4EDA8BC1CB6227B89030"/>
            </w:placeholder>
            <w:showingPlcHdr/>
          </w:sdtPr>
          <w:sdtContent>
            <w:tc>
              <w:tcPr>
                <w:tcW w:w="2918" w:type="dxa"/>
                <w:gridSpan w:val="4"/>
                <w:tcBorders>
                  <w:left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0C28084F" w14:textId="3C12C8DC" w:rsidR="000D51FD" w:rsidRPr="00B645EC" w:rsidRDefault="000D51FD" w:rsidP="000D51F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  <w:r w:rsidRPr="00B645EC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BC65A5" w:rsidRPr="00DB5D2D" w14:paraId="71544E50" w14:textId="77777777" w:rsidTr="00BC65A5">
        <w:trPr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gridSpan w:val="2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</w:tcPr>
          <w:p w14:paraId="2513A5DA" w14:textId="14B3B6D3" w:rsidR="000D51FD" w:rsidRPr="00DB5D2D" w:rsidRDefault="000D51FD" w:rsidP="000D51FD">
            <w:pPr>
              <w:rPr>
                <w:sz w:val="14"/>
                <w:szCs w:val="14"/>
              </w:rPr>
            </w:pPr>
          </w:p>
        </w:tc>
        <w:tc>
          <w:tcPr>
            <w:tcW w:w="4657" w:type="dxa"/>
            <w:gridSpan w:val="7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</w:tcPr>
          <w:p w14:paraId="489A87F7" w14:textId="382DDF9B" w:rsidR="000D51FD" w:rsidRPr="00DB5D2D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2918" w:type="dxa"/>
            <w:gridSpan w:val="4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7DCE6060" w14:textId="2E0D95A9" w:rsidR="000D51FD" w:rsidRPr="00DB5D2D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0D51FD" w:rsidRPr="00B645EC" w14:paraId="38C1714A" w14:textId="77777777" w:rsidTr="00BC65A5">
        <w:trPr>
          <w:trHeight w:val="397"/>
        </w:trPr>
        <w:sdt>
          <w:sdtPr>
            <w:rPr>
              <w:sz w:val="20"/>
              <w:szCs w:val="20"/>
            </w:rPr>
            <w:id w:val="-1055161815"/>
            <w:placeholder>
              <w:docPart w:val="680BC5C4FC77477786E9E762063E7A9C"/>
            </w:placeholder>
            <w:showingPlcHdr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396" w:type="dxa"/>
                <w:gridSpan w:val="2"/>
                <w:tcBorders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center"/>
              </w:tcPr>
              <w:p w14:paraId="6B4CC1C3" w14:textId="1F8550FA" w:rsidR="000D51FD" w:rsidRPr="00B645EC" w:rsidRDefault="000D51FD" w:rsidP="000D51FD">
                <w:pPr>
                  <w:rPr>
                    <w:sz w:val="20"/>
                    <w:szCs w:val="20"/>
                  </w:rPr>
                </w:pPr>
                <w:r w:rsidRPr="00B645EC">
                  <w:rPr>
                    <w:rStyle w:val="PlaceholderText"/>
                    <w:b w:val="0"/>
                    <w:bCs w:val="0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688640502"/>
            <w:placeholder>
              <w:docPart w:val="B41D4094753D4C0E838929B8CC6B339A"/>
            </w:placeholder>
            <w:showingPlcHdr/>
            <w:text/>
          </w:sdtPr>
          <w:sdtContent>
            <w:tc>
              <w:tcPr>
                <w:tcW w:w="4657" w:type="dxa"/>
                <w:gridSpan w:val="7"/>
                <w:tcBorders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center"/>
              </w:tcPr>
              <w:p w14:paraId="7AB252D1" w14:textId="4088EFAD" w:rsidR="000D51FD" w:rsidRPr="00B645EC" w:rsidRDefault="000D51FD" w:rsidP="000D51F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  <w:r w:rsidRPr="00B645EC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558859061"/>
            <w:placeholder>
              <w:docPart w:val="BA2E679B9F8D47569DF741A474222F92"/>
            </w:placeholder>
            <w:showingPlcHdr/>
          </w:sdtPr>
          <w:sdtContent>
            <w:tc>
              <w:tcPr>
                <w:tcW w:w="2918" w:type="dxa"/>
                <w:gridSpan w:val="4"/>
                <w:tcBorders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center"/>
              </w:tcPr>
              <w:p w14:paraId="26201B3B" w14:textId="628D8D72" w:rsidR="000D51FD" w:rsidRPr="00B645EC" w:rsidRDefault="000D51FD" w:rsidP="000D51F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  <w:r w:rsidRPr="00B645EC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0D51FD" w:rsidRPr="00B645EC" w14:paraId="77B6732A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gridSpan w:val="2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4A4D549D" w14:textId="5A333728" w:rsidR="000D51FD" w:rsidRPr="00B645EC" w:rsidRDefault="000D51FD" w:rsidP="000D51FD">
            <w:pPr>
              <w:rPr>
                <w:sz w:val="20"/>
                <w:szCs w:val="20"/>
              </w:rPr>
            </w:pPr>
            <w:r w:rsidRPr="00B645EC">
              <w:rPr>
                <w:color w:val="auto"/>
                <w:sz w:val="20"/>
                <w:szCs w:val="20"/>
              </w:rPr>
              <w:t>Position/Title</w:t>
            </w:r>
          </w:p>
        </w:tc>
        <w:tc>
          <w:tcPr>
            <w:tcW w:w="4657" w:type="dxa"/>
            <w:gridSpan w:val="7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3665A065" w14:textId="0EEABAA6" w:rsidR="000D51FD" w:rsidRPr="00B645EC" w:rsidRDefault="000D51FD" w:rsidP="000D51F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</w:rPr>
            </w:pPr>
            <w:r w:rsidRPr="00B645EC">
              <w:rPr>
                <w:b/>
                <w:bCs/>
                <w:color w:val="auto"/>
                <w:sz w:val="20"/>
                <w:szCs w:val="20"/>
              </w:rPr>
              <w:t>Phone #</w:t>
            </w:r>
          </w:p>
        </w:tc>
        <w:tc>
          <w:tcPr>
            <w:tcW w:w="2918" w:type="dxa"/>
            <w:gridSpan w:val="4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13B3E720" w14:textId="5E071944" w:rsidR="000D51FD" w:rsidRPr="00B645EC" w:rsidRDefault="000D51FD" w:rsidP="000D51F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</w:rPr>
            </w:pPr>
            <w:r w:rsidRPr="00B645EC">
              <w:rPr>
                <w:b/>
                <w:bCs/>
                <w:color w:val="auto"/>
                <w:sz w:val="20"/>
                <w:szCs w:val="20"/>
              </w:rPr>
              <w:t>email</w:t>
            </w:r>
          </w:p>
        </w:tc>
      </w:tr>
      <w:tr w:rsidR="000D51FD" w14:paraId="4A197528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1" w:type="dxa"/>
            <w:gridSpan w:val="13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3894BD01" w14:textId="77777777" w:rsidR="000D51FD" w:rsidRDefault="000D51FD" w:rsidP="000D51FD">
            <w:pPr>
              <w:rPr>
                <w:b w:val="0"/>
                <w:bCs w:val="0"/>
                <w:color w:val="auto"/>
              </w:rPr>
            </w:pPr>
          </w:p>
          <w:p w14:paraId="3408A11C" w14:textId="5B363BCF" w:rsidR="000D51FD" w:rsidRPr="00156075" w:rsidRDefault="000D51FD" w:rsidP="000D51FD">
            <w:pPr>
              <w:rPr>
                <w:b w:val="0"/>
                <w:bCs w:val="0"/>
                <w:color w:val="auto"/>
              </w:rPr>
            </w:pPr>
            <w:r w:rsidRPr="082F7802">
              <w:rPr>
                <w:color w:val="auto"/>
              </w:rPr>
              <w:t xml:space="preserve">Supervisors are asked to help ensure </w:t>
            </w:r>
            <w:r>
              <w:rPr>
                <w:color w:val="auto"/>
              </w:rPr>
              <w:t xml:space="preserve">the </w:t>
            </w:r>
            <w:r w:rsidRPr="082F7802">
              <w:rPr>
                <w:color w:val="auto"/>
              </w:rPr>
              <w:t>success of FWNET. Provide specific details on how you will contribute to FWNET</w:t>
            </w:r>
            <w:r w:rsidR="000F7E26">
              <w:rPr>
                <w:color w:val="auto"/>
              </w:rPr>
              <w:t>.</w:t>
            </w:r>
          </w:p>
        </w:tc>
      </w:tr>
      <w:tr w:rsidR="000D51FD" w14:paraId="66B386CE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gridSpan w:val="2"/>
          </w:tcPr>
          <w:p w14:paraId="33412461" w14:textId="77777777" w:rsidR="000D51FD" w:rsidRPr="00FA4D33" w:rsidRDefault="000D51FD" w:rsidP="000D51F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  <w:r w:rsidRPr="00FA4D33">
              <w:rPr>
                <w:color w:val="auto"/>
                <w:sz w:val="20"/>
                <w:szCs w:val="20"/>
              </w:rPr>
              <w:t xml:space="preserve">Engagement: </w:t>
            </w:r>
          </w:p>
          <w:p w14:paraId="439101C4" w14:textId="6F232B4D" w:rsidR="000D51FD" w:rsidRPr="00FA4D33" w:rsidRDefault="000D51FD" w:rsidP="000D51FD">
            <w:pPr>
              <w:rPr>
                <w:color w:val="auto"/>
                <w:sz w:val="20"/>
                <w:szCs w:val="20"/>
              </w:rPr>
            </w:pPr>
            <w:r w:rsidRPr="00FA4D33">
              <w:rPr>
                <w:color w:val="7F7F7F" w:themeColor="text1" w:themeTint="80"/>
                <w:sz w:val="20"/>
                <w:szCs w:val="20"/>
              </w:rPr>
              <w:t>(Check all that apply)</w:t>
            </w:r>
          </w:p>
          <w:p w14:paraId="693D62C8" w14:textId="77777777" w:rsidR="000D51FD" w:rsidRDefault="000D51FD" w:rsidP="000D51FD"/>
        </w:tc>
        <w:tc>
          <w:tcPr>
            <w:tcW w:w="4657" w:type="dxa"/>
            <w:gridSpan w:val="7"/>
          </w:tcPr>
          <w:p w14:paraId="69550CD8" w14:textId="26F38465" w:rsidR="000D51FD" w:rsidRPr="00FA4D33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417712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A4D3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FA4D33">
              <w:rPr>
                <w:sz w:val="20"/>
                <w:szCs w:val="20"/>
              </w:rPr>
              <w:t xml:space="preserve">Take EDI Training </w:t>
            </w:r>
          </w:p>
          <w:p w14:paraId="23476310" w14:textId="6FE841CC" w:rsidR="000D51FD" w:rsidRPr="00FA4D33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76404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A4D3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FA4D33">
              <w:rPr>
                <w:sz w:val="20"/>
                <w:szCs w:val="20"/>
              </w:rPr>
              <w:t xml:space="preserve">Contribute to introductory FWNET </w:t>
            </w:r>
            <w:proofErr w:type="gramStart"/>
            <w:r w:rsidRPr="00FA4D33">
              <w:rPr>
                <w:sz w:val="20"/>
                <w:szCs w:val="20"/>
              </w:rPr>
              <w:t>course</w:t>
            </w:r>
            <w:proofErr w:type="gramEnd"/>
            <w:r w:rsidRPr="00FA4D33">
              <w:rPr>
                <w:sz w:val="20"/>
                <w:szCs w:val="20"/>
              </w:rPr>
              <w:t xml:space="preserve"> </w:t>
            </w:r>
          </w:p>
          <w:p w14:paraId="72E9277B" w14:textId="15F0D961" w:rsidR="000D51FD" w:rsidRPr="00FA4D33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43806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A4D33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Pr="00FA4D33">
              <w:rPr>
                <w:sz w:val="20"/>
                <w:szCs w:val="20"/>
              </w:rPr>
              <w:t xml:space="preserve">Organize guest </w:t>
            </w:r>
            <w:proofErr w:type="gramStart"/>
            <w:r w:rsidRPr="00FA4D33">
              <w:rPr>
                <w:sz w:val="20"/>
                <w:szCs w:val="20"/>
              </w:rPr>
              <w:t>seminar</w:t>
            </w:r>
            <w:proofErr w:type="gramEnd"/>
            <w:r w:rsidRPr="00FA4D33">
              <w:rPr>
                <w:sz w:val="20"/>
                <w:szCs w:val="20"/>
              </w:rPr>
              <w:t xml:space="preserve">  </w:t>
            </w:r>
          </w:p>
          <w:p w14:paraId="20D04BF1" w14:textId="6049C916" w:rsidR="000D51FD" w:rsidRPr="00FA4D33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918" w:type="dxa"/>
            <w:gridSpan w:val="4"/>
          </w:tcPr>
          <w:p w14:paraId="50C5A148" w14:textId="46723BEA" w:rsidR="000D51FD" w:rsidRPr="00FA4D33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076548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A4D3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FA4D33">
              <w:rPr>
                <w:sz w:val="20"/>
                <w:szCs w:val="20"/>
              </w:rPr>
              <w:t xml:space="preserve">Attend FWNET </w:t>
            </w:r>
            <w:proofErr w:type="gramStart"/>
            <w:r w:rsidRPr="00FA4D33">
              <w:rPr>
                <w:sz w:val="20"/>
                <w:szCs w:val="20"/>
              </w:rPr>
              <w:t>events</w:t>
            </w:r>
            <w:proofErr w:type="gramEnd"/>
            <w:r w:rsidRPr="00FA4D33">
              <w:rPr>
                <w:sz w:val="20"/>
                <w:szCs w:val="20"/>
              </w:rPr>
              <w:t xml:space="preserve"> </w:t>
            </w:r>
          </w:p>
          <w:p w14:paraId="78AAA539" w14:textId="4373C14A" w:rsidR="000D51FD" w:rsidRPr="00FA4D33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24120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A4D3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FA4D33">
              <w:rPr>
                <w:sz w:val="20"/>
                <w:szCs w:val="20"/>
              </w:rPr>
              <w:t>Provide a Core Course</w:t>
            </w:r>
          </w:p>
          <w:p w14:paraId="7303752F" w14:textId="55A33170" w:rsidR="000D51FD" w:rsidRPr="00FA4D33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98085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A4D3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FA4D33">
              <w:rPr>
                <w:sz w:val="20"/>
                <w:szCs w:val="20"/>
              </w:rPr>
              <w:t xml:space="preserve">Sit on FWNET </w:t>
            </w:r>
            <w:r w:rsidR="000F7E26">
              <w:rPr>
                <w:sz w:val="20"/>
                <w:szCs w:val="20"/>
              </w:rPr>
              <w:t>ad-hoc</w:t>
            </w:r>
            <w:r w:rsidRPr="00FA4D33">
              <w:rPr>
                <w:sz w:val="20"/>
                <w:szCs w:val="20"/>
              </w:rPr>
              <w:t xml:space="preserve"> committee</w:t>
            </w:r>
          </w:p>
        </w:tc>
      </w:tr>
      <w:tr w:rsidR="000D51FD" w14:paraId="3BEDFB4A" w14:textId="77777777" w:rsidTr="00BC65A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1" w:type="dxa"/>
            <w:gridSpan w:val="13"/>
          </w:tcPr>
          <w:p w14:paraId="45612C51" w14:textId="7559C7D8" w:rsidR="000D51FD" w:rsidRPr="003B0987" w:rsidRDefault="000D51FD" w:rsidP="000D51FD">
            <w:pPr>
              <w:rPr>
                <w:rFonts w:ascii="Segoe UI Symbol" w:hAnsi="Segoe UI Symbol" w:cs="Segoe UI Symbol"/>
                <w:sz w:val="20"/>
                <w:szCs w:val="20"/>
              </w:rPr>
            </w:pPr>
            <w:r w:rsidRPr="003B0987">
              <w:rPr>
                <w:color w:val="auto"/>
                <w:sz w:val="20"/>
                <w:szCs w:val="20"/>
              </w:rPr>
              <w:t xml:space="preserve">List electives, seminar topics, other special </w:t>
            </w:r>
            <w:proofErr w:type="gramStart"/>
            <w:r w:rsidRPr="003B0987">
              <w:rPr>
                <w:color w:val="auto"/>
                <w:sz w:val="20"/>
                <w:szCs w:val="20"/>
              </w:rPr>
              <w:t>expertise</w:t>
            </w:r>
            <w:proofErr w:type="gramEnd"/>
            <w:r w:rsidRPr="003B0987">
              <w:rPr>
                <w:color w:val="auto"/>
                <w:sz w:val="20"/>
                <w:szCs w:val="20"/>
              </w:rPr>
              <w:t xml:space="preserve"> or industry partners</w:t>
            </w:r>
          </w:p>
        </w:tc>
      </w:tr>
      <w:tr w:rsidR="000D51FD" w14:paraId="5F447CFD" w14:textId="77777777" w:rsidTr="00BC65A5">
        <w:trPr>
          <w:trHeight w:val="980"/>
        </w:trPr>
        <w:sdt>
          <w:sdtPr>
            <w:rPr>
              <w:sz w:val="20"/>
              <w:szCs w:val="20"/>
            </w:rPr>
            <w:id w:val="-102495348"/>
            <w:placeholder>
              <w:docPart w:val="87A29352F8004C7888734B5EA09FA9C9"/>
            </w:placeholder>
            <w:showingPlcHdr/>
            <w:text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971" w:type="dxa"/>
                <w:gridSpan w:val="13"/>
                <w:tcBorders>
                  <w:left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70CC0E10" w14:textId="2330C25F" w:rsidR="000D51FD" w:rsidRPr="003B0987" w:rsidRDefault="000D51FD" w:rsidP="000D51FD">
                <w:pPr>
                  <w:rPr>
                    <w:sz w:val="20"/>
                    <w:szCs w:val="20"/>
                  </w:rPr>
                </w:pPr>
                <w:r w:rsidRPr="003B0987">
                  <w:rPr>
                    <w:rStyle w:val="PlaceholderText"/>
                    <w:b w:val="0"/>
                    <w:bCs w:val="0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0D51FD" w14:paraId="6763F627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1" w:type="dxa"/>
            <w:gridSpan w:val="13"/>
            <w:tcBorders>
              <w:top w:val="double" w:sz="4" w:space="0" w:color="C4BC96" w:themeColor="background2" w:themeShade="BF"/>
            </w:tcBorders>
          </w:tcPr>
          <w:p w14:paraId="60819CA9" w14:textId="4EEBB90C" w:rsidR="000D51FD" w:rsidRDefault="000D51FD" w:rsidP="000D51FD">
            <w:pPr>
              <w:pStyle w:val="Agreement"/>
              <w:jc w:val="center"/>
            </w:pPr>
            <w:r w:rsidRPr="00A6607A">
              <w:t>Co-Supervisor 2 (optional)</w:t>
            </w:r>
          </w:p>
        </w:tc>
      </w:tr>
      <w:tr w:rsidR="000D51FD" w14:paraId="20DD3774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gridSpan w:val="2"/>
            <w:tcBorders>
              <w:right w:val="single" w:sz="4" w:space="0" w:color="BFBFBF" w:themeColor="background1" w:themeShade="BF"/>
            </w:tcBorders>
          </w:tcPr>
          <w:p w14:paraId="0153E4FF" w14:textId="74F2D9AE" w:rsidR="000D51FD" w:rsidRPr="003B0987" w:rsidRDefault="000D51FD" w:rsidP="000D51FD">
            <w:pPr>
              <w:rPr>
                <w:color w:val="auto"/>
                <w:sz w:val="20"/>
                <w:szCs w:val="20"/>
              </w:rPr>
            </w:pPr>
            <w:r w:rsidRPr="003B0987">
              <w:rPr>
                <w:color w:val="auto"/>
                <w:sz w:val="20"/>
                <w:szCs w:val="20"/>
              </w:rPr>
              <w:t>Supervisor Name</w:t>
            </w:r>
          </w:p>
        </w:tc>
        <w:sdt>
          <w:sdtPr>
            <w:rPr>
              <w:sz w:val="20"/>
              <w:szCs w:val="20"/>
            </w:rPr>
            <w:id w:val="-1239010091"/>
            <w:placeholder>
              <w:docPart w:val="CC11159C3608468FA85AF96867D44752"/>
            </w:placeholder>
            <w:showingPlcHdr/>
          </w:sdtPr>
          <w:sdtContent>
            <w:tc>
              <w:tcPr>
                <w:tcW w:w="4657" w:type="dxa"/>
                <w:gridSpan w:val="7"/>
                <w:tcBorders>
                  <w:top w:val="double" w:sz="4" w:space="0" w:color="FFFFFF" w:themeColor="background1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37872B45" w14:textId="0C5EDD21" w:rsidR="000D51FD" w:rsidRPr="003B0987" w:rsidRDefault="000D51FD" w:rsidP="000D51F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  <w:r w:rsidRPr="003B0987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717500391"/>
            <w:placeholder>
              <w:docPart w:val="0012F5320BC24DCA82443B96A5B7E855"/>
            </w:placeholder>
            <w:showingPlcHdr/>
          </w:sdtPr>
          <w:sdtContent>
            <w:tc>
              <w:tcPr>
                <w:tcW w:w="2918" w:type="dxa"/>
                <w:gridSpan w:val="4"/>
                <w:tcBorders>
                  <w:top w:val="double" w:sz="4" w:space="0" w:color="FFFFFF" w:themeColor="background1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0A84B9EC" w14:textId="12D88120" w:rsidR="000D51FD" w:rsidRPr="003B0987" w:rsidRDefault="000D51FD" w:rsidP="000D51F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  <w:r w:rsidRPr="003B0987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0D51FD" w:rsidRPr="00DB5D2D" w14:paraId="2771F9BF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gridSpan w:val="2"/>
            <w:shd w:val="clear" w:color="auto" w:fill="F2F2F2" w:themeFill="background1" w:themeFillShade="F2"/>
          </w:tcPr>
          <w:p w14:paraId="526BFBB7" w14:textId="77777777" w:rsidR="000D51FD" w:rsidRPr="00DB5D2D" w:rsidRDefault="000D51FD" w:rsidP="000D51FD">
            <w:pPr>
              <w:rPr>
                <w:sz w:val="16"/>
                <w:szCs w:val="16"/>
              </w:rPr>
            </w:pPr>
          </w:p>
        </w:tc>
        <w:tc>
          <w:tcPr>
            <w:tcW w:w="4657" w:type="dxa"/>
            <w:gridSpan w:val="7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29EB4A85" w14:textId="377F0B70" w:rsidR="000D51FD" w:rsidRPr="00DB5D2D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DB5D2D">
              <w:rPr>
                <w:i/>
                <w:iCs/>
                <w:sz w:val="16"/>
                <w:szCs w:val="16"/>
              </w:rPr>
              <w:t>Enter last name</w:t>
            </w:r>
          </w:p>
        </w:tc>
        <w:tc>
          <w:tcPr>
            <w:tcW w:w="2918" w:type="dxa"/>
            <w:gridSpan w:val="4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13A476E5" w14:textId="271D5D49" w:rsidR="000D51FD" w:rsidRPr="00DB5D2D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DB5D2D">
              <w:rPr>
                <w:i/>
                <w:iCs/>
                <w:sz w:val="16"/>
                <w:szCs w:val="16"/>
              </w:rPr>
              <w:t>Enter first name</w:t>
            </w:r>
          </w:p>
        </w:tc>
      </w:tr>
      <w:tr w:rsidR="00BC65A5" w14:paraId="08D329D2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tcBorders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18C4B470" w14:textId="77777777" w:rsidR="000D51FD" w:rsidRPr="003B0987" w:rsidRDefault="000D51FD" w:rsidP="000D51F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  <w:r w:rsidRPr="003B0987">
              <w:rPr>
                <w:color w:val="auto"/>
                <w:sz w:val="20"/>
                <w:szCs w:val="20"/>
              </w:rPr>
              <w:t>Institution</w:t>
            </w:r>
          </w:p>
        </w:tc>
        <w:sdt>
          <w:sdtPr>
            <w:id w:val="-1366283833"/>
            <w:placeholder>
              <w:docPart w:val="1AC494189EA342658FE27FE8AED9AC91"/>
            </w:placeholder>
            <w:showingPlcHdr/>
            <w:comboBox>
              <w:listItem w:value="Choose an item."/>
              <w:listItem w:displayText="University of Saskatchewan" w:value="University of Saskatchewan"/>
              <w:listItem w:displayText="University of Guelph" w:value="University of Guelph"/>
              <w:listItem w:displayText="University of Regina" w:value="University of Regina"/>
              <w:listItem w:displayText="University of Waterloo" w:value="University of Waterloo"/>
            </w:comboBox>
          </w:sdtPr>
          <w:sdtContent>
            <w:tc>
              <w:tcPr>
                <w:tcW w:w="2004" w:type="dxa"/>
                <w:gridSpan w:val="3"/>
                <w:tcBorders>
                  <w:left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7B31B432" w14:textId="008DCD6E" w:rsidR="000D51FD" w:rsidRDefault="000D51FD" w:rsidP="000D51F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16A79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817" w:type="dxa"/>
            <w:gridSpan w:val="5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E98CE95" w14:textId="456A0BB8" w:rsidR="000D51FD" w:rsidRPr="003B0987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B0987">
              <w:rPr>
                <w:b/>
                <w:bCs/>
                <w:color w:val="auto"/>
                <w:sz w:val="20"/>
                <w:szCs w:val="20"/>
              </w:rPr>
              <w:t>Department or unit</w:t>
            </w:r>
          </w:p>
        </w:tc>
        <w:sdt>
          <w:sdtPr>
            <w:rPr>
              <w:sz w:val="20"/>
              <w:szCs w:val="20"/>
            </w:rPr>
            <w:id w:val="-1433191849"/>
            <w:placeholder>
              <w:docPart w:val="B1FEE185FAF54770ACD8B78FD3DD5BDF"/>
            </w:placeholder>
            <w:showingPlcHdr/>
          </w:sdtPr>
          <w:sdtContent>
            <w:tc>
              <w:tcPr>
                <w:tcW w:w="2918" w:type="dxa"/>
                <w:gridSpan w:val="4"/>
                <w:tcBorders>
                  <w:left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2A1BD550" w14:textId="3FE07B39" w:rsidR="000D51FD" w:rsidRPr="003B0987" w:rsidRDefault="000D51FD" w:rsidP="000D51F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  <w:r w:rsidRPr="003B0987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BC65A5" w:rsidRPr="00DB5D2D" w14:paraId="1ABFA435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gridSpan w:val="2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</w:tcPr>
          <w:p w14:paraId="17CE55EB" w14:textId="2D253CB0" w:rsidR="000D51FD" w:rsidRPr="00DB5D2D" w:rsidRDefault="000D51FD" w:rsidP="000D51FD">
            <w:pPr>
              <w:rPr>
                <w:sz w:val="14"/>
                <w:szCs w:val="14"/>
              </w:rPr>
            </w:pPr>
          </w:p>
        </w:tc>
        <w:tc>
          <w:tcPr>
            <w:tcW w:w="4657" w:type="dxa"/>
            <w:gridSpan w:val="7"/>
            <w:shd w:val="clear" w:color="auto" w:fill="F2F2F2" w:themeFill="background1" w:themeFillShade="F2"/>
          </w:tcPr>
          <w:p w14:paraId="61C2C9D2" w14:textId="4C09478C" w:rsidR="000D51FD" w:rsidRPr="00DB5D2D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2918" w:type="dxa"/>
            <w:gridSpan w:val="4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08C57900" w14:textId="77777777" w:rsidR="000D51FD" w:rsidRPr="00DB5D2D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0D51FD" w14:paraId="51A264DC" w14:textId="77777777" w:rsidTr="00BC65A5">
        <w:sdt>
          <w:sdtPr>
            <w:rPr>
              <w:sz w:val="20"/>
              <w:szCs w:val="20"/>
            </w:rPr>
            <w:id w:val="-281884267"/>
            <w:placeholder>
              <w:docPart w:val="2E002E6BF1B5494EA67A846F04378AD9"/>
            </w:placeholder>
            <w:showingPlcHdr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396" w:type="dxa"/>
                <w:gridSpan w:val="2"/>
                <w:tcBorders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15F4E66F" w14:textId="59C46F6E" w:rsidR="000D51FD" w:rsidRPr="003B0987" w:rsidRDefault="000D51FD" w:rsidP="000D51FD">
                <w:pPr>
                  <w:rPr>
                    <w:sz w:val="20"/>
                    <w:szCs w:val="20"/>
                  </w:rPr>
                </w:pPr>
                <w:r w:rsidRPr="003B0987">
                  <w:rPr>
                    <w:rStyle w:val="PlaceholderText"/>
                    <w:b w:val="0"/>
                    <w:bCs w:val="0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457407887"/>
            <w:placeholder>
              <w:docPart w:val="BF548CC7BB04482198478C32889E2FC0"/>
            </w:placeholder>
            <w:showingPlcHdr/>
            <w:text/>
          </w:sdtPr>
          <w:sdtContent>
            <w:tc>
              <w:tcPr>
                <w:tcW w:w="4657" w:type="dxa"/>
                <w:gridSpan w:val="7"/>
                <w:tcBorders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6F38ECCA" w14:textId="21C76D61" w:rsidR="000D51FD" w:rsidRPr="003B0987" w:rsidRDefault="000D51FD" w:rsidP="000D51F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  <w:r w:rsidRPr="003B0987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30002376"/>
            <w:placeholder>
              <w:docPart w:val="02D5FBAAE18D4B7AA442B92A86E0C290"/>
            </w:placeholder>
            <w:showingPlcHdr/>
          </w:sdtPr>
          <w:sdtContent>
            <w:tc>
              <w:tcPr>
                <w:tcW w:w="2918" w:type="dxa"/>
                <w:gridSpan w:val="4"/>
                <w:tcBorders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75E0F19F" w14:textId="5C5A87CF" w:rsidR="000D51FD" w:rsidRPr="003B0987" w:rsidRDefault="000D51FD" w:rsidP="000D51F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  <w:r w:rsidRPr="003B0987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0D51FD" w:rsidRPr="00F138AE" w14:paraId="131CE8C3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gridSpan w:val="2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04A2B7B0" w14:textId="7EECD815" w:rsidR="000D51FD" w:rsidRPr="003B0987" w:rsidRDefault="000D51FD" w:rsidP="000D51FD">
            <w:pPr>
              <w:rPr>
                <w:color w:val="auto"/>
                <w:sz w:val="20"/>
                <w:szCs w:val="20"/>
              </w:rPr>
            </w:pPr>
            <w:r w:rsidRPr="003B0987">
              <w:rPr>
                <w:color w:val="auto"/>
                <w:sz w:val="20"/>
                <w:szCs w:val="20"/>
              </w:rPr>
              <w:t>Position/Title</w:t>
            </w:r>
          </w:p>
        </w:tc>
        <w:tc>
          <w:tcPr>
            <w:tcW w:w="4657" w:type="dxa"/>
            <w:gridSpan w:val="7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10677B4F" w14:textId="60141EC2" w:rsidR="000D51FD" w:rsidRPr="003B0987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</w:rPr>
            </w:pPr>
            <w:r w:rsidRPr="003B0987">
              <w:rPr>
                <w:b/>
                <w:bCs/>
                <w:color w:val="auto"/>
                <w:sz w:val="20"/>
                <w:szCs w:val="20"/>
              </w:rPr>
              <w:t>Phone #</w:t>
            </w:r>
          </w:p>
        </w:tc>
        <w:tc>
          <w:tcPr>
            <w:tcW w:w="2918" w:type="dxa"/>
            <w:gridSpan w:val="4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716D8F3C" w14:textId="2677E189" w:rsidR="000D51FD" w:rsidRPr="003B0987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</w:rPr>
            </w:pPr>
            <w:r w:rsidRPr="003B0987">
              <w:rPr>
                <w:b/>
                <w:bCs/>
                <w:color w:val="auto"/>
                <w:sz w:val="20"/>
                <w:szCs w:val="20"/>
              </w:rPr>
              <w:t>email</w:t>
            </w:r>
          </w:p>
        </w:tc>
      </w:tr>
      <w:tr w:rsidR="000D51FD" w:rsidRPr="00F138AE" w14:paraId="6F39784A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1" w:type="dxa"/>
            <w:gridSpan w:val="13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33F24B91" w14:textId="77777777" w:rsidR="000D51FD" w:rsidRDefault="000D51FD" w:rsidP="000D51FD">
            <w:pPr>
              <w:rPr>
                <w:color w:val="auto"/>
              </w:rPr>
            </w:pPr>
          </w:p>
          <w:p w14:paraId="340E5466" w14:textId="77777777" w:rsidR="000D51FD" w:rsidRDefault="000D51FD" w:rsidP="000D51FD">
            <w:pPr>
              <w:rPr>
                <w:b w:val="0"/>
                <w:bCs w:val="0"/>
                <w:color w:val="auto"/>
              </w:rPr>
            </w:pPr>
          </w:p>
          <w:p w14:paraId="3F605F6C" w14:textId="38EF9BBC" w:rsidR="000D51FD" w:rsidRPr="00CC4DFB" w:rsidRDefault="000D51FD" w:rsidP="000D51FD">
            <w:pPr>
              <w:rPr>
                <w:b w:val="0"/>
                <w:bCs w:val="0"/>
                <w:color w:val="auto"/>
              </w:rPr>
            </w:pPr>
            <w:r>
              <w:rPr>
                <w:color w:val="auto"/>
              </w:rPr>
              <w:lastRenderedPageBreak/>
              <w:t>Co-s</w:t>
            </w:r>
            <w:r w:rsidRPr="082F7802">
              <w:rPr>
                <w:color w:val="auto"/>
              </w:rPr>
              <w:t xml:space="preserve">upervisors are asked to help ensure </w:t>
            </w:r>
            <w:r w:rsidR="000F7E26">
              <w:rPr>
                <w:color w:val="auto"/>
              </w:rPr>
              <w:t xml:space="preserve">the </w:t>
            </w:r>
            <w:r w:rsidRPr="082F7802">
              <w:rPr>
                <w:color w:val="auto"/>
              </w:rPr>
              <w:t>success of FWNET. Provide specific details on how you will contribute to FWNET</w:t>
            </w:r>
            <w:r w:rsidR="000F7E26">
              <w:rPr>
                <w:color w:val="auto"/>
              </w:rPr>
              <w:t>.</w:t>
            </w:r>
          </w:p>
        </w:tc>
      </w:tr>
      <w:tr w:rsidR="000D51FD" w14:paraId="13F3914E" w14:textId="77777777" w:rsidTr="00BC65A5">
        <w:trPr>
          <w:trHeight w:val="1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gridSpan w:val="2"/>
          </w:tcPr>
          <w:p w14:paraId="77251E63" w14:textId="77777777" w:rsidR="000D51FD" w:rsidRDefault="000D51FD" w:rsidP="000D51FD">
            <w:pPr>
              <w:rPr>
                <w:b w:val="0"/>
                <w:bCs w:val="0"/>
                <w:color w:val="auto"/>
              </w:rPr>
            </w:pPr>
            <w:r w:rsidRPr="00F138AE">
              <w:rPr>
                <w:color w:val="auto"/>
              </w:rPr>
              <w:lastRenderedPageBreak/>
              <w:t xml:space="preserve">Engagement: </w:t>
            </w:r>
          </w:p>
          <w:p w14:paraId="46C33D89" w14:textId="07E85582" w:rsidR="000D51FD" w:rsidRPr="003B4B19" w:rsidRDefault="000D51FD" w:rsidP="000D51FD">
            <w:pPr>
              <w:rPr>
                <w:color w:val="7F7F7F" w:themeColor="text1" w:themeTint="80"/>
                <w:sz w:val="20"/>
                <w:szCs w:val="20"/>
              </w:rPr>
            </w:pPr>
            <w:r w:rsidRPr="003B4B19">
              <w:rPr>
                <w:color w:val="7F7F7F" w:themeColor="text1" w:themeTint="80"/>
                <w:sz w:val="20"/>
                <w:szCs w:val="20"/>
              </w:rPr>
              <w:t>(Check all that apply)</w:t>
            </w:r>
          </w:p>
          <w:p w14:paraId="7B9565F7" w14:textId="77777777" w:rsidR="000D51FD" w:rsidRPr="00F138AE" w:rsidRDefault="000D51FD" w:rsidP="000D51FD">
            <w:pPr>
              <w:rPr>
                <w:color w:val="auto"/>
              </w:rPr>
            </w:pPr>
          </w:p>
        </w:tc>
        <w:tc>
          <w:tcPr>
            <w:tcW w:w="4657" w:type="dxa"/>
            <w:gridSpan w:val="7"/>
          </w:tcPr>
          <w:p w14:paraId="34975FEF" w14:textId="77777777" w:rsidR="000D51FD" w:rsidRPr="00FA4D33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527305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A4D3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FA4D33">
              <w:rPr>
                <w:sz w:val="20"/>
                <w:szCs w:val="20"/>
              </w:rPr>
              <w:t xml:space="preserve">Take EDI Training </w:t>
            </w:r>
          </w:p>
          <w:p w14:paraId="2E483023" w14:textId="77777777" w:rsidR="000D51FD" w:rsidRPr="00FA4D33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069304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A4D3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FA4D33">
              <w:rPr>
                <w:sz w:val="20"/>
                <w:szCs w:val="20"/>
              </w:rPr>
              <w:t xml:space="preserve">Contribute to introductory FWNET </w:t>
            </w:r>
            <w:proofErr w:type="gramStart"/>
            <w:r w:rsidRPr="00FA4D33">
              <w:rPr>
                <w:sz w:val="20"/>
                <w:szCs w:val="20"/>
              </w:rPr>
              <w:t>course</w:t>
            </w:r>
            <w:proofErr w:type="gramEnd"/>
            <w:r w:rsidRPr="00FA4D33">
              <w:rPr>
                <w:sz w:val="20"/>
                <w:szCs w:val="20"/>
              </w:rPr>
              <w:t xml:space="preserve"> </w:t>
            </w:r>
          </w:p>
          <w:p w14:paraId="2AAD7533" w14:textId="4B7036F2" w:rsidR="000D51FD" w:rsidRPr="00C442F1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596092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A4D33">
                  <w:rPr>
                    <w:rFonts w:ascii="MS Gothic" w:eastAsia="MS Gothic" w:hAnsi="MS Gothic"/>
                    <w:sz w:val="20"/>
                    <w:szCs w:val="20"/>
                  </w:rPr>
                  <w:t>☐</w:t>
                </w:r>
              </w:sdtContent>
            </w:sdt>
            <w:r w:rsidRPr="00FA4D33">
              <w:rPr>
                <w:sz w:val="20"/>
                <w:szCs w:val="20"/>
              </w:rPr>
              <w:t xml:space="preserve">Organize guest seminar  </w:t>
            </w:r>
          </w:p>
        </w:tc>
        <w:tc>
          <w:tcPr>
            <w:tcW w:w="2918" w:type="dxa"/>
            <w:gridSpan w:val="4"/>
          </w:tcPr>
          <w:p w14:paraId="2937469D" w14:textId="77777777" w:rsidR="000D51FD" w:rsidRPr="00FA4D33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912117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A4D3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FA4D33">
              <w:rPr>
                <w:sz w:val="20"/>
                <w:szCs w:val="20"/>
              </w:rPr>
              <w:t xml:space="preserve">Attend FWNET </w:t>
            </w:r>
            <w:proofErr w:type="gramStart"/>
            <w:r w:rsidRPr="00FA4D33">
              <w:rPr>
                <w:sz w:val="20"/>
                <w:szCs w:val="20"/>
              </w:rPr>
              <w:t>events</w:t>
            </w:r>
            <w:proofErr w:type="gramEnd"/>
            <w:r w:rsidRPr="00FA4D33">
              <w:rPr>
                <w:sz w:val="20"/>
                <w:szCs w:val="20"/>
              </w:rPr>
              <w:t xml:space="preserve"> </w:t>
            </w:r>
          </w:p>
          <w:p w14:paraId="489CBFAA" w14:textId="77777777" w:rsidR="000D51FD" w:rsidRPr="00FA4D33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936211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A4D3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FA4D33">
              <w:rPr>
                <w:sz w:val="20"/>
                <w:szCs w:val="20"/>
              </w:rPr>
              <w:t>Provide a Core Course</w:t>
            </w:r>
          </w:p>
          <w:p w14:paraId="2D759C22" w14:textId="367292A3" w:rsidR="000D51FD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rPr>
                  <w:sz w:val="20"/>
                  <w:szCs w:val="20"/>
                </w:rPr>
                <w:id w:val="-490560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A4D3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FA4D33">
              <w:rPr>
                <w:sz w:val="20"/>
                <w:szCs w:val="20"/>
              </w:rPr>
              <w:t xml:space="preserve">Sit on FWNET </w:t>
            </w:r>
            <w:r w:rsidR="00C57C71">
              <w:rPr>
                <w:sz w:val="20"/>
                <w:szCs w:val="20"/>
              </w:rPr>
              <w:t>ad-hoc</w:t>
            </w:r>
            <w:r w:rsidRPr="00FA4D33">
              <w:rPr>
                <w:sz w:val="20"/>
                <w:szCs w:val="20"/>
              </w:rPr>
              <w:t xml:space="preserve"> committee</w:t>
            </w:r>
          </w:p>
        </w:tc>
      </w:tr>
      <w:tr w:rsidR="000D51FD" w14:paraId="0C990AE0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1" w:type="dxa"/>
            <w:gridSpan w:val="13"/>
          </w:tcPr>
          <w:p w14:paraId="267FB6EB" w14:textId="6B058247" w:rsidR="000D51FD" w:rsidRPr="003B4B19" w:rsidRDefault="000D51FD" w:rsidP="000D51FD">
            <w:pPr>
              <w:rPr>
                <w:rFonts w:ascii="Segoe UI Symbol" w:hAnsi="Segoe UI Symbol" w:cs="Segoe UI Symbol"/>
                <w:color w:val="auto"/>
                <w:sz w:val="20"/>
                <w:szCs w:val="20"/>
              </w:rPr>
            </w:pPr>
            <w:r w:rsidRPr="003B4B19">
              <w:rPr>
                <w:color w:val="auto"/>
                <w:sz w:val="20"/>
                <w:szCs w:val="20"/>
              </w:rPr>
              <w:t xml:space="preserve">List electives, seminar topics, other special </w:t>
            </w:r>
            <w:proofErr w:type="gramStart"/>
            <w:r w:rsidRPr="003B4B19">
              <w:rPr>
                <w:color w:val="auto"/>
                <w:sz w:val="20"/>
                <w:szCs w:val="20"/>
              </w:rPr>
              <w:t>expertise</w:t>
            </w:r>
            <w:proofErr w:type="gramEnd"/>
            <w:r w:rsidRPr="003B4B19">
              <w:rPr>
                <w:color w:val="auto"/>
                <w:sz w:val="20"/>
                <w:szCs w:val="20"/>
              </w:rPr>
              <w:t xml:space="preserve"> or industry partners</w:t>
            </w:r>
          </w:p>
        </w:tc>
      </w:tr>
      <w:tr w:rsidR="000D51FD" w14:paraId="4592DA50" w14:textId="77777777" w:rsidTr="004F14BA">
        <w:trPr>
          <w:trHeight w:val="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1" w:type="dxa"/>
            <w:gridSpan w:val="13"/>
            <w:tcBorders>
              <w:left w:val="single" w:sz="4" w:space="0" w:color="BFBFBF" w:themeColor="background1" w:themeShade="BF"/>
              <w:bottom w:val="double" w:sz="4" w:space="0" w:color="C4BC96" w:themeColor="background2" w:themeShade="BF"/>
              <w:right w:val="single" w:sz="4" w:space="0" w:color="BFBFBF" w:themeColor="background1" w:themeShade="BF"/>
            </w:tcBorders>
          </w:tcPr>
          <w:sdt>
            <w:sdtPr>
              <w:rPr>
                <w:sz w:val="20"/>
                <w:szCs w:val="20"/>
              </w:rPr>
              <w:id w:val="805058447"/>
              <w:placeholder>
                <w:docPart w:val="F08F75977C0E4CADAAAA19A8ECCA685F"/>
              </w:placeholder>
              <w:showingPlcHdr/>
            </w:sdtPr>
            <w:sdtContent>
              <w:p w14:paraId="37F1BE52" w14:textId="5DAD126D" w:rsidR="000D51FD" w:rsidRPr="003B4B19" w:rsidRDefault="000D51FD" w:rsidP="000D51FD">
                <w:pPr>
                  <w:rPr>
                    <w:b w:val="0"/>
                    <w:bCs w:val="0"/>
                    <w:sz w:val="20"/>
                    <w:szCs w:val="20"/>
                  </w:rPr>
                </w:pPr>
                <w:r w:rsidRPr="003B4B19">
                  <w:rPr>
                    <w:rStyle w:val="PlaceholderText"/>
                    <w:b w:val="0"/>
                    <w:bCs w:val="0"/>
                    <w:sz w:val="20"/>
                    <w:szCs w:val="20"/>
                  </w:rPr>
                  <w:t>Click or tap here to enter text.</w:t>
                </w:r>
              </w:p>
            </w:sdtContent>
          </w:sdt>
          <w:p w14:paraId="53793A98" w14:textId="77777777" w:rsidR="000D51FD" w:rsidRPr="003B4B19" w:rsidRDefault="000D51FD" w:rsidP="000D51FD">
            <w:pPr>
              <w:rPr>
                <w:b w:val="0"/>
                <w:bCs w:val="0"/>
                <w:sz w:val="20"/>
                <w:szCs w:val="20"/>
              </w:rPr>
            </w:pPr>
          </w:p>
          <w:p w14:paraId="66B84097" w14:textId="77777777" w:rsidR="000D51FD" w:rsidRPr="003B4B19" w:rsidRDefault="000D51FD" w:rsidP="000D51FD">
            <w:pPr>
              <w:rPr>
                <w:sz w:val="20"/>
                <w:szCs w:val="20"/>
              </w:rPr>
            </w:pPr>
          </w:p>
        </w:tc>
      </w:tr>
      <w:tr w:rsidR="000D51FD" w14:paraId="6A246683" w14:textId="77777777" w:rsidTr="00BC65A5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1" w:type="dxa"/>
            <w:gridSpan w:val="13"/>
            <w:tcBorders>
              <w:top w:val="double" w:sz="4" w:space="0" w:color="C4BC96" w:themeColor="background2" w:themeShade="BF"/>
            </w:tcBorders>
          </w:tcPr>
          <w:p w14:paraId="4B111A22" w14:textId="1B7DF1A5" w:rsidR="000D51FD" w:rsidRPr="00F138AE" w:rsidRDefault="000D51FD" w:rsidP="000D51FD">
            <w:pPr>
              <w:pStyle w:val="Agreement"/>
              <w:jc w:val="center"/>
              <w:rPr>
                <w:color w:val="auto"/>
              </w:rPr>
            </w:pPr>
            <w:r w:rsidRPr="00AC4E37">
              <w:t>Lay Summary of Proposed Research (suitable for public release):</w:t>
            </w:r>
          </w:p>
        </w:tc>
      </w:tr>
      <w:tr w:rsidR="000D51FD" w14:paraId="5BB3E372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gridSpan w:val="2"/>
            <w:tcBorders>
              <w:right w:val="single" w:sz="4" w:space="0" w:color="BFBFBF" w:themeColor="background1" w:themeShade="BF"/>
            </w:tcBorders>
          </w:tcPr>
          <w:p w14:paraId="76DBCE62" w14:textId="101BC35E" w:rsidR="000D51FD" w:rsidRPr="003B4B19" w:rsidRDefault="000D51FD" w:rsidP="000D51FD">
            <w:pPr>
              <w:rPr>
                <w:color w:val="auto"/>
                <w:sz w:val="20"/>
                <w:szCs w:val="20"/>
              </w:rPr>
            </w:pPr>
            <w:r w:rsidRPr="003B4B19">
              <w:rPr>
                <w:color w:val="auto"/>
                <w:sz w:val="20"/>
                <w:szCs w:val="20"/>
              </w:rPr>
              <w:t>Proposed Project Title</w:t>
            </w:r>
          </w:p>
        </w:tc>
        <w:sdt>
          <w:sdtPr>
            <w:rPr>
              <w:sz w:val="20"/>
              <w:szCs w:val="20"/>
            </w:rPr>
            <w:id w:val="2111933897"/>
            <w:placeholder>
              <w:docPart w:val="7D636D7C7F81405E82B93276FBF4D3B8"/>
            </w:placeholder>
            <w:showingPlcHdr/>
          </w:sdtPr>
          <w:sdtContent>
            <w:tc>
              <w:tcPr>
                <w:tcW w:w="7575" w:type="dxa"/>
                <w:gridSpan w:val="11"/>
                <w:tcBorders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698984AD" w14:textId="605A0CCB" w:rsidR="000D51FD" w:rsidRPr="003B4B19" w:rsidRDefault="000D51FD" w:rsidP="000D51F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  <w:r w:rsidRPr="003B4B19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0D51FD" w14:paraId="54B78532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gridSpan w:val="2"/>
            <w:tcBorders>
              <w:right w:val="single" w:sz="4" w:space="0" w:color="BFBFBF" w:themeColor="background1" w:themeShade="BF"/>
            </w:tcBorders>
          </w:tcPr>
          <w:p w14:paraId="1CB0B679" w14:textId="6BF1EEBF" w:rsidR="000D51FD" w:rsidRPr="003B4B19" w:rsidRDefault="000D51FD" w:rsidP="000D51FD">
            <w:pPr>
              <w:rPr>
                <w:color w:val="auto"/>
                <w:sz w:val="20"/>
                <w:szCs w:val="20"/>
              </w:rPr>
            </w:pPr>
            <w:r w:rsidRPr="003B4B19">
              <w:rPr>
                <w:color w:val="auto"/>
                <w:sz w:val="20"/>
                <w:szCs w:val="20"/>
              </w:rPr>
              <w:t>Lay Project Abstract: Maximum 7 lines or approximately 500 characters</w:t>
            </w:r>
          </w:p>
        </w:tc>
        <w:sdt>
          <w:sdtPr>
            <w:rPr>
              <w:sz w:val="20"/>
              <w:szCs w:val="20"/>
            </w:rPr>
            <w:id w:val="-290437896"/>
            <w:placeholder>
              <w:docPart w:val="366E3775A980403AA2253B1F5D352596"/>
            </w:placeholder>
            <w:showingPlcHdr/>
          </w:sdtPr>
          <w:sdtContent>
            <w:tc>
              <w:tcPr>
                <w:tcW w:w="7575" w:type="dxa"/>
                <w:gridSpan w:val="11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4255129A" w14:textId="5B1E0279" w:rsidR="000D51FD" w:rsidRPr="003B4B19" w:rsidRDefault="000D51FD" w:rsidP="000D51F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  <w:r w:rsidRPr="003B4B19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0D51FD" w14:paraId="4DB812A1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gridSpan w:val="2"/>
          </w:tcPr>
          <w:p w14:paraId="1C98E844" w14:textId="77777777" w:rsidR="000D51FD" w:rsidRPr="003B4B19" w:rsidRDefault="000D51FD" w:rsidP="000D51FD">
            <w:pPr>
              <w:rPr>
                <w:color w:val="auto"/>
                <w:sz w:val="20"/>
                <w:szCs w:val="20"/>
              </w:rPr>
            </w:pPr>
            <w:r w:rsidRPr="003B4B19">
              <w:rPr>
                <w:color w:val="auto"/>
                <w:sz w:val="20"/>
                <w:szCs w:val="20"/>
              </w:rPr>
              <w:t>Select all categories which apply to the proposed research:</w:t>
            </w:r>
          </w:p>
          <w:p w14:paraId="0D556669" w14:textId="78493F2E" w:rsidR="000D51FD" w:rsidRPr="003B4B19" w:rsidRDefault="000D51FD" w:rsidP="000D51FD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7575" w:type="dxa"/>
            <w:gridSpan w:val="11"/>
            <w:tcBorders>
              <w:top w:val="single" w:sz="4" w:space="0" w:color="BFBFBF" w:themeColor="background1" w:themeShade="BF"/>
            </w:tcBorders>
          </w:tcPr>
          <w:p w14:paraId="2D09B628" w14:textId="7855CF6F" w:rsidR="000D51FD" w:rsidRPr="003B4B19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91245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B4B1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3B4B19">
              <w:rPr>
                <w:sz w:val="20"/>
                <w:szCs w:val="20"/>
              </w:rPr>
              <w:t xml:space="preserve">Water </w:t>
            </w:r>
            <w:r w:rsidR="00C57C71">
              <w:rPr>
                <w:sz w:val="20"/>
                <w:szCs w:val="20"/>
              </w:rPr>
              <w:t>Science</w:t>
            </w:r>
          </w:p>
          <w:p w14:paraId="689DEC7A" w14:textId="2F7E1A0B" w:rsidR="000D51FD" w:rsidRPr="003B4B19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58332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B4B1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3B4B19">
              <w:rPr>
                <w:sz w:val="20"/>
                <w:szCs w:val="20"/>
              </w:rPr>
              <w:t>Environmental science and agriculture</w:t>
            </w:r>
          </w:p>
          <w:p w14:paraId="6D8ECE92" w14:textId="7E7EAE83" w:rsidR="000D51FD" w:rsidRPr="003B4B19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607616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B4B1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3B4B19">
              <w:rPr>
                <w:sz w:val="20"/>
                <w:szCs w:val="20"/>
              </w:rPr>
              <w:t xml:space="preserve">Food and </w:t>
            </w:r>
            <w:r w:rsidR="00C57C71">
              <w:rPr>
                <w:sz w:val="20"/>
                <w:szCs w:val="20"/>
              </w:rPr>
              <w:t>Agriculture</w:t>
            </w:r>
          </w:p>
          <w:p w14:paraId="0D85FD42" w14:textId="0B53CA1B" w:rsidR="000D51FD" w:rsidRPr="003B4B19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740985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B4B1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3B4B19">
              <w:rPr>
                <w:sz w:val="20"/>
                <w:szCs w:val="20"/>
              </w:rPr>
              <w:t>Health and life sciences</w:t>
            </w:r>
          </w:p>
          <w:p w14:paraId="685186E5" w14:textId="31827914" w:rsidR="000D51FD" w:rsidRPr="003B4B19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155367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B4B1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3B4B19">
              <w:rPr>
                <w:sz w:val="20"/>
                <w:szCs w:val="20"/>
              </w:rPr>
              <w:t>Natural resources and energy</w:t>
            </w:r>
          </w:p>
          <w:p w14:paraId="20468DBB" w14:textId="06C64F37" w:rsidR="000D51FD" w:rsidRPr="003B4B19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75522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B4B1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3B4B19">
              <w:rPr>
                <w:sz w:val="20"/>
                <w:szCs w:val="20"/>
              </w:rPr>
              <w:t xml:space="preserve">Other </w:t>
            </w:r>
            <w:sdt>
              <w:sdtPr>
                <w:rPr>
                  <w:sz w:val="20"/>
                  <w:szCs w:val="20"/>
                </w:rPr>
                <w:id w:val="1943795162"/>
                <w:placeholder>
                  <w:docPart w:val="96835342E0B642F284ACB38C1AC3657B"/>
                </w:placeholder>
                <w:showingPlcHdr/>
              </w:sdtPr>
              <w:sdtContent>
                <w:r w:rsidRPr="003B4B19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D51FD" w14:paraId="1DCA2ED8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1" w:type="dxa"/>
            <w:gridSpan w:val="13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A7536F6" w14:textId="360FF715" w:rsidR="000D51FD" w:rsidRPr="00F138AE" w:rsidRDefault="000D51FD" w:rsidP="000D51FD">
            <w:pPr>
              <w:rPr>
                <w:color w:val="auto"/>
              </w:rPr>
            </w:pPr>
            <w:r w:rsidRPr="00F138AE">
              <w:rPr>
                <w:color w:val="auto"/>
              </w:rPr>
              <w:t xml:space="preserve">Trainee Statement of Intent </w:t>
            </w:r>
            <w:r w:rsidRPr="00D75C55">
              <w:rPr>
                <w:color w:val="1F497D" w:themeColor="text2"/>
              </w:rPr>
              <w:t>(trainee to complete):</w:t>
            </w:r>
          </w:p>
        </w:tc>
      </w:tr>
      <w:tr w:rsidR="000D51FD" w14:paraId="196640CE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gridSpan w:val="2"/>
            <w:tcBorders>
              <w:top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8153322" w14:textId="541FA134" w:rsidR="000D51FD" w:rsidRPr="003B4B19" w:rsidRDefault="000D51FD" w:rsidP="000D51FD">
            <w:pPr>
              <w:rPr>
                <w:color w:val="auto"/>
                <w:sz w:val="20"/>
                <w:szCs w:val="20"/>
              </w:rPr>
            </w:pPr>
            <w:r w:rsidRPr="003B4B19">
              <w:rPr>
                <w:color w:val="auto"/>
                <w:sz w:val="20"/>
                <w:szCs w:val="20"/>
              </w:rPr>
              <w:t xml:space="preserve">Why do you want to be part of FWNET? </w:t>
            </w:r>
          </w:p>
        </w:tc>
        <w:sdt>
          <w:sdtPr>
            <w:rPr>
              <w:sz w:val="20"/>
              <w:szCs w:val="20"/>
            </w:rPr>
            <w:id w:val="1718321120"/>
            <w:placeholder>
              <w:docPart w:val="60FAC40556774529A665364D998EF58A"/>
            </w:placeholder>
            <w:showingPlcHdr/>
          </w:sdtPr>
          <w:sdtContent>
            <w:tc>
              <w:tcPr>
                <w:tcW w:w="7575" w:type="dxa"/>
                <w:gridSpan w:val="11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60578A6C" w14:textId="0D4D4ECC" w:rsidR="000D51FD" w:rsidRPr="003B4B19" w:rsidRDefault="000D51FD" w:rsidP="000D51F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  <w:r w:rsidRPr="003B4B19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0D51FD" w14:paraId="32C859A2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gridSpan w:val="2"/>
            <w:tcBorders>
              <w:right w:val="single" w:sz="4" w:space="0" w:color="BFBFBF" w:themeColor="background1" w:themeShade="BF"/>
            </w:tcBorders>
            <w:vAlign w:val="center"/>
          </w:tcPr>
          <w:p w14:paraId="6E33E6DA" w14:textId="2E3C43D2" w:rsidR="000D51FD" w:rsidRPr="003B4B19" w:rsidRDefault="000D51FD" w:rsidP="000D51FD">
            <w:pPr>
              <w:rPr>
                <w:color w:val="auto"/>
                <w:sz w:val="20"/>
                <w:szCs w:val="20"/>
              </w:rPr>
            </w:pPr>
            <w:r w:rsidRPr="003B4B19">
              <w:rPr>
                <w:color w:val="auto"/>
                <w:sz w:val="20"/>
                <w:szCs w:val="20"/>
              </w:rPr>
              <w:t xml:space="preserve">What opportunities are important to you? </w:t>
            </w:r>
          </w:p>
        </w:tc>
        <w:sdt>
          <w:sdtPr>
            <w:rPr>
              <w:sz w:val="20"/>
              <w:szCs w:val="20"/>
            </w:rPr>
            <w:id w:val="-670560029"/>
            <w:placeholder>
              <w:docPart w:val="04FC75EB1E8E4FCFA182C990BF6952ED"/>
            </w:placeholder>
            <w:showingPlcHdr/>
          </w:sdtPr>
          <w:sdtContent>
            <w:tc>
              <w:tcPr>
                <w:tcW w:w="7575" w:type="dxa"/>
                <w:gridSpan w:val="11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center"/>
              </w:tcPr>
              <w:p w14:paraId="582C33B4" w14:textId="0CDE027C" w:rsidR="000D51FD" w:rsidRPr="003B4B19" w:rsidRDefault="000D51FD" w:rsidP="000D51F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  <w:r w:rsidRPr="003B4B19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0D51FD" w14:paraId="4F9C8711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1" w:type="dxa"/>
            <w:gridSpan w:val="13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CD8801" w14:textId="77777777" w:rsidR="000D51FD" w:rsidRDefault="000D51FD" w:rsidP="000D51FD">
            <w:pPr>
              <w:rPr>
                <w:b w:val="0"/>
                <w:bCs w:val="0"/>
                <w:color w:val="auto"/>
              </w:rPr>
            </w:pPr>
          </w:p>
          <w:p w14:paraId="63BFC95B" w14:textId="3581294B" w:rsidR="000D51FD" w:rsidRPr="00F138AE" w:rsidRDefault="000D51FD" w:rsidP="000D51FD">
            <w:pPr>
              <w:rPr>
                <w:color w:val="auto"/>
              </w:rPr>
            </w:pPr>
            <w:r w:rsidRPr="00F138AE">
              <w:rPr>
                <w:color w:val="auto"/>
              </w:rPr>
              <w:t>Benefit to Student (supervisor to complete):</w:t>
            </w:r>
          </w:p>
        </w:tc>
      </w:tr>
      <w:tr w:rsidR="000D51FD" w14:paraId="3489277B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gridSpan w:val="2"/>
            <w:tcBorders>
              <w:top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5DB1315" w14:textId="36F517BB" w:rsidR="000D51FD" w:rsidRPr="006E5560" w:rsidRDefault="000D51FD" w:rsidP="000D51FD">
            <w:pPr>
              <w:rPr>
                <w:color w:val="auto"/>
                <w:sz w:val="20"/>
                <w:szCs w:val="20"/>
              </w:rPr>
            </w:pPr>
            <w:r w:rsidRPr="006E5560">
              <w:rPr>
                <w:color w:val="auto"/>
                <w:sz w:val="20"/>
                <w:szCs w:val="20"/>
              </w:rPr>
              <w:t>Why do you want this student to participate in FWNET?</w:t>
            </w:r>
          </w:p>
        </w:tc>
        <w:sdt>
          <w:sdtPr>
            <w:rPr>
              <w:sz w:val="20"/>
              <w:szCs w:val="20"/>
            </w:rPr>
            <w:id w:val="761882762"/>
            <w:placeholder>
              <w:docPart w:val="303DD7FA7753486A864D36B62F9954CA"/>
            </w:placeholder>
            <w:showingPlcHdr/>
          </w:sdtPr>
          <w:sdtContent>
            <w:tc>
              <w:tcPr>
                <w:tcW w:w="7575" w:type="dxa"/>
                <w:gridSpan w:val="11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2077F1EF" w14:textId="613D9E36" w:rsidR="000D51FD" w:rsidRPr="006E5560" w:rsidRDefault="000D51FD" w:rsidP="000D51F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0"/>
                    <w:szCs w:val="20"/>
                  </w:rPr>
                </w:pPr>
                <w:r w:rsidRPr="006E5560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0D51FD" w:rsidRPr="00DB5D2D" w14:paraId="310B1A11" w14:textId="77777777" w:rsidTr="00BC65A5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gridSpan w:val="2"/>
            <w:tcBorders>
              <w:bottom w:val="double" w:sz="4" w:space="0" w:color="948A54" w:themeColor="background2" w:themeShade="80"/>
            </w:tcBorders>
            <w:shd w:val="clear" w:color="auto" w:fill="F2F2F2" w:themeFill="background1" w:themeFillShade="F2"/>
          </w:tcPr>
          <w:p w14:paraId="285E643D" w14:textId="77777777" w:rsidR="000D51FD" w:rsidRPr="00DB5D2D" w:rsidRDefault="000D51FD" w:rsidP="000D51FD">
            <w:pPr>
              <w:rPr>
                <w:sz w:val="12"/>
                <w:szCs w:val="12"/>
              </w:rPr>
            </w:pPr>
          </w:p>
        </w:tc>
        <w:tc>
          <w:tcPr>
            <w:tcW w:w="7575" w:type="dxa"/>
            <w:gridSpan w:val="11"/>
            <w:tcBorders>
              <w:top w:val="single" w:sz="4" w:space="0" w:color="BFBFBF" w:themeColor="background1" w:themeShade="BF"/>
              <w:bottom w:val="double" w:sz="4" w:space="0" w:color="948A54" w:themeColor="background2" w:themeShade="80"/>
            </w:tcBorders>
            <w:shd w:val="clear" w:color="auto" w:fill="F2F2F2" w:themeFill="background1" w:themeFillShade="F2"/>
          </w:tcPr>
          <w:p w14:paraId="48384064" w14:textId="77777777" w:rsidR="000D51FD" w:rsidRPr="00DB5D2D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</w:tc>
      </w:tr>
      <w:tr w:rsidR="000D51FD" w14:paraId="26310C88" w14:textId="77777777" w:rsidTr="00BC65A5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1" w:type="dxa"/>
            <w:gridSpan w:val="13"/>
          </w:tcPr>
          <w:p w14:paraId="7435E51E" w14:textId="77777777" w:rsidR="000D51FD" w:rsidRDefault="000D51FD" w:rsidP="000D51FD">
            <w:pPr>
              <w:pStyle w:val="Agreement"/>
              <w:jc w:val="center"/>
              <w:rPr>
                <w:b w:val="0"/>
                <w:bCs w:val="0"/>
              </w:rPr>
            </w:pPr>
            <w:r w:rsidRPr="00AC4E37">
              <w:t xml:space="preserve">FWNET GRADUATE FELLOW RESEARCH FUNDING APPLICATION </w:t>
            </w:r>
          </w:p>
          <w:p w14:paraId="26029EF4" w14:textId="77777777" w:rsidR="000D51FD" w:rsidRDefault="000D51FD" w:rsidP="000D51FD">
            <w:pPr>
              <w:rPr>
                <w:i/>
                <w:iCs/>
                <w:color w:val="7F7F7F" w:themeColor="accent5" w:themeTint="80"/>
                <w:sz w:val="20"/>
                <w:szCs w:val="20"/>
              </w:rPr>
            </w:pPr>
            <w:r w:rsidRPr="082F7802">
              <w:rPr>
                <w:i/>
                <w:iCs/>
                <w:color w:val="7F7F7F" w:themeColor="accent5" w:themeTint="80"/>
                <w:sz w:val="20"/>
                <w:szCs w:val="20"/>
                <w:vertAlign w:val="superscript"/>
              </w:rPr>
              <w:t>1.</w:t>
            </w:r>
            <w:r w:rsidRPr="082F7802">
              <w:rPr>
                <w:i/>
                <w:iCs/>
                <w:color w:val="7F7F7F" w:themeColor="accent5" w:themeTint="80"/>
                <w:sz w:val="20"/>
                <w:szCs w:val="20"/>
              </w:rPr>
              <w:t xml:space="preserve"> </w:t>
            </w:r>
            <w:r w:rsidRPr="082F7802">
              <w:rPr>
                <w:b w:val="0"/>
                <w:bCs w:val="0"/>
                <w:i/>
                <w:iCs/>
                <w:color w:val="7F7F7F" w:themeColor="accent5" w:themeTint="80"/>
                <w:sz w:val="20"/>
                <w:szCs w:val="20"/>
              </w:rPr>
              <w:t>FWNET Request cannot exceed MSc: $10,000, PhD: $12,500</w:t>
            </w:r>
            <w:r w:rsidRPr="082F7802">
              <w:rPr>
                <w:i/>
                <w:iCs/>
                <w:color w:val="7F7F7F" w:themeColor="accent5" w:themeTint="80"/>
                <w:sz w:val="20"/>
                <w:szCs w:val="20"/>
              </w:rPr>
              <w:t xml:space="preserve"> </w:t>
            </w:r>
            <w:r w:rsidRPr="082F7802">
              <w:rPr>
                <w:b w:val="0"/>
                <w:bCs w:val="0"/>
                <w:i/>
                <w:iCs/>
                <w:color w:val="7F7F7F" w:themeColor="accent5" w:themeTint="80"/>
                <w:sz w:val="20"/>
                <w:szCs w:val="20"/>
              </w:rPr>
              <w:t>annually or MSc: $20,000, PhD: $37,500 (total)</w:t>
            </w:r>
          </w:p>
          <w:p w14:paraId="182A349C" w14:textId="52A3B186" w:rsidR="000D51FD" w:rsidRPr="000B7146" w:rsidRDefault="000D51FD" w:rsidP="000D51FD"/>
        </w:tc>
      </w:tr>
      <w:tr w:rsidR="000D51FD" w14:paraId="68CEDF5F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gridSpan w:val="2"/>
            <w:shd w:val="clear" w:color="auto" w:fill="auto"/>
          </w:tcPr>
          <w:p w14:paraId="438A813E" w14:textId="2C487F85" w:rsidR="000D51FD" w:rsidRDefault="000D51FD" w:rsidP="000D51F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  <w:r w:rsidRPr="006E5560">
              <w:rPr>
                <w:color w:val="auto"/>
                <w:sz w:val="20"/>
                <w:szCs w:val="20"/>
              </w:rPr>
              <w:t xml:space="preserve">STIPEND Details </w:t>
            </w:r>
          </w:p>
          <w:p w14:paraId="40AC9483" w14:textId="77777777" w:rsidR="000D51FD" w:rsidRPr="006E5560" w:rsidRDefault="000D51FD" w:rsidP="000D51F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065046A2" w14:textId="0B2474C2" w:rsidR="000D51FD" w:rsidRPr="00A91208" w:rsidRDefault="000D51FD" w:rsidP="000D51F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  <w:r w:rsidRPr="00A91208">
              <w:rPr>
                <w:b w:val="0"/>
                <w:bCs w:val="0"/>
                <w:color w:val="auto"/>
                <w:sz w:val="20"/>
                <w:szCs w:val="20"/>
              </w:rPr>
              <w:t xml:space="preserve">(Omit if no funds </w:t>
            </w:r>
            <w:r>
              <w:rPr>
                <w:b w:val="0"/>
                <w:bCs w:val="0"/>
                <w:color w:val="auto"/>
                <w:sz w:val="20"/>
                <w:szCs w:val="20"/>
              </w:rPr>
              <w:t xml:space="preserve">are </w:t>
            </w:r>
            <w:r w:rsidRPr="00A91208">
              <w:rPr>
                <w:b w:val="0"/>
                <w:bCs w:val="0"/>
                <w:color w:val="auto"/>
                <w:sz w:val="20"/>
                <w:szCs w:val="20"/>
              </w:rPr>
              <w:t xml:space="preserve">requested) </w:t>
            </w:r>
          </w:p>
        </w:tc>
        <w:tc>
          <w:tcPr>
            <w:tcW w:w="7575" w:type="dxa"/>
            <w:gridSpan w:val="11"/>
            <w:shd w:val="clear" w:color="auto" w:fill="auto"/>
          </w:tcPr>
          <w:p w14:paraId="2D4ACF11" w14:textId="4E0A65EE" w:rsidR="000D51FD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355267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E55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6E5560">
              <w:rPr>
                <w:sz w:val="20"/>
                <w:szCs w:val="20"/>
              </w:rPr>
              <w:t xml:space="preserve">No funding </w:t>
            </w:r>
            <w:r w:rsidR="000B10A9">
              <w:rPr>
                <w:sz w:val="20"/>
                <w:szCs w:val="20"/>
              </w:rPr>
              <w:t xml:space="preserve">is </w:t>
            </w:r>
            <w:r w:rsidRPr="006E5560">
              <w:rPr>
                <w:sz w:val="20"/>
                <w:szCs w:val="20"/>
              </w:rPr>
              <w:t xml:space="preserve">requested. </w:t>
            </w:r>
          </w:p>
          <w:p w14:paraId="2F830E22" w14:textId="77777777" w:rsidR="000D51FD" w:rsidRPr="006E5560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CFBCF71" w14:textId="0B680559" w:rsidR="000D51FD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  <w:sz w:val="20"/>
                <w:szCs w:val="20"/>
              </w:rPr>
            </w:pPr>
            <w:sdt>
              <w:sdtPr>
                <w:rPr>
                  <w:rFonts w:eastAsia="MS Gothic"/>
                  <w:sz w:val="20"/>
                  <w:szCs w:val="20"/>
                </w:rPr>
                <w:id w:val="1017421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E55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6E5560">
              <w:rPr>
                <w:rFonts w:eastAsia="MS Gothic"/>
                <w:sz w:val="20"/>
                <w:szCs w:val="20"/>
              </w:rPr>
              <w:t xml:space="preserve">Matching funding  </w:t>
            </w:r>
            <w:sdt>
              <w:sdtPr>
                <w:rPr>
                  <w:rFonts w:eastAsia="MS Gothic"/>
                  <w:sz w:val="20"/>
                  <w:szCs w:val="20"/>
                </w:rPr>
                <w:id w:val="-875315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B1B1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3B1B18">
              <w:rPr>
                <w:rFonts w:eastAsia="MS Gothic"/>
                <w:sz w:val="20"/>
                <w:szCs w:val="20"/>
              </w:rPr>
              <w:t>Merit bonus</w:t>
            </w:r>
            <w:r w:rsidRPr="006E5560">
              <w:rPr>
                <w:rFonts w:eastAsia="MS Gothic"/>
                <w:sz w:val="20"/>
                <w:szCs w:val="20"/>
              </w:rPr>
              <w:t xml:space="preserve">  </w:t>
            </w:r>
          </w:p>
          <w:p w14:paraId="50B27211" w14:textId="1A24B208" w:rsidR="000D51FD" w:rsidRPr="006E5560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A72D49" w14:paraId="51CF5663" w14:textId="77777777" w:rsidTr="007B3D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1" w:type="dxa"/>
            <w:gridSpan w:val="13"/>
            <w:shd w:val="clear" w:color="auto" w:fill="auto"/>
          </w:tcPr>
          <w:p w14:paraId="006DE4D7" w14:textId="3C3A33A2" w:rsidR="00830362" w:rsidRPr="0004222B" w:rsidRDefault="00A72D49" w:rsidP="002B03DC">
            <w:pPr>
              <w:pStyle w:val="Header"/>
              <w:rPr>
                <w:color w:val="A6A6A6" w:themeColor="background1" w:themeShade="A6"/>
                <w:sz w:val="18"/>
                <w:szCs w:val="28"/>
              </w:rPr>
            </w:pPr>
            <w:r w:rsidRPr="0004222B">
              <w:rPr>
                <w:color w:val="A6A6A6" w:themeColor="background1" w:themeShade="A6"/>
                <w:sz w:val="18"/>
                <w:szCs w:val="28"/>
              </w:rPr>
              <w:lastRenderedPageBreak/>
              <w:t xml:space="preserve">In the following table, please indicate the funding you </w:t>
            </w:r>
            <w:r w:rsidR="000E1CE9" w:rsidRPr="0004222B">
              <w:rPr>
                <w:color w:val="A6A6A6" w:themeColor="background1" w:themeShade="A6"/>
                <w:sz w:val="18"/>
                <w:szCs w:val="28"/>
              </w:rPr>
              <w:t>request</w:t>
            </w:r>
            <w:r w:rsidRPr="0004222B">
              <w:rPr>
                <w:color w:val="A6A6A6" w:themeColor="background1" w:themeShade="A6"/>
                <w:sz w:val="18"/>
                <w:szCs w:val="28"/>
              </w:rPr>
              <w:t xml:space="preserve"> from FWNET</w:t>
            </w:r>
            <w:r w:rsidR="002277DD" w:rsidRPr="0004222B">
              <w:rPr>
                <w:color w:val="A6A6A6" w:themeColor="background1" w:themeShade="A6"/>
                <w:sz w:val="18"/>
                <w:szCs w:val="28"/>
              </w:rPr>
              <w:t xml:space="preserve">, </w:t>
            </w:r>
            <w:r w:rsidR="00C33447" w:rsidRPr="0004222B">
              <w:rPr>
                <w:color w:val="A6A6A6" w:themeColor="background1" w:themeShade="A6"/>
                <w:sz w:val="18"/>
                <w:szCs w:val="28"/>
              </w:rPr>
              <w:t>considering</w:t>
            </w:r>
            <w:r w:rsidR="002277DD" w:rsidRPr="0004222B">
              <w:rPr>
                <w:color w:val="A6A6A6" w:themeColor="background1" w:themeShade="A6"/>
                <w:sz w:val="18"/>
                <w:szCs w:val="28"/>
              </w:rPr>
              <w:t xml:space="preserve"> the time length and salary approved by </w:t>
            </w:r>
            <w:r w:rsidR="0004222B">
              <w:rPr>
                <w:color w:val="A6A6A6" w:themeColor="background1" w:themeShade="A6"/>
                <w:sz w:val="18"/>
                <w:szCs w:val="28"/>
              </w:rPr>
              <w:t>CREATE-</w:t>
            </w:r>
            <w:r w:rsidR="002277DD" w:rsidRPr="0004222B">
              <w:rPr>
                <w:color w:val="A6A6A6" w:themeColor="background1" w:themeShade="A6"/>
                <w:sz w:val="18"/>
                <w:szCs w:val="28"/>
              </w:rPr>
              <w:t xml:space="preserve">NSERC (2 </w:t>
            </w:r>
            <w:r w:rsidR="00C33447" w:rsidRPr="0004222B">
              <w:rPr>
                <w:color w:val="A6A6A6" w:themeColor="background1" w:themeShade="A6"/>
                <w:sz w:val="18"/>
                <w:szCs w:val="28"/>
              </w:rPr>
              <w:t>yrs.</w:t>
            </w:r>
            <w:r w:rsidR="002277DD" w:rsidRPr="0004222B">
              <w:rPr>
                <w:color w:val="A6A6A6" w:themeColor="background1" w:themeShade="A6"/>
                <w:sz w:val="18"/>
                <w:szCs w:val="28"/>
              </w:rPr>
              <w:t xml:space="preserve"> </w:t>
            </w:r>
            <w:r w:rsidR="00C33447" w:rsidRPr="0004222B">
              <w:rPr>
                <w:color w:val="A6A6A6" w:themeColor="background1" w:themeShade="A6"/>
                <w:sz w:val="18"/>
                <w:szCs w:val="28"/>
              </w:rPr>
              <w:t>MSc</w:t>
            </w:r>
            <w:r w:rsidR="0090630B" w:rsidRPr="0004222B">
              <w:rPr>
                <w:color w:val="A6A6A6" w:themeColor="background1" w:themeShade="A6"/>
                <w:sz w:val="18"/>
                <w:szCs w:val="28"/>
              </w:rPr>
              <w:t xml:space="preserve"> with $20K and 3 yrs</w:t>
            </w:r>
            <w:r w:rsidR="00C33447" w:rsidRPr="0004222B">
              <w:rPr>
                <w:color w:val="A6A6A6" w:themeColor="background1" w:themeShade="A6"/>
                <w:sz w:val="18"/>
                <w:szCs w:val="28"/>
              </w:rPr>
              <w:t>.</w:t>
            </w:r>
            <w:r w:rsidR="0090630B" w:rsidRPr="0004222B">
              <w:rPr>
                <w:color w:val="A6A6A6" w:themeColor="background1" w:themeShade="A6"/>
                <w:sz w:val="18"/>
                <w:szCs w:val="28"/>
              </w:rPr>
              <w:t xml:space="preserve"> PhD with $30K annual salary</w:t>
            </w:r>
            <w:r w:rsidR="002277DD" w:rsidRPr="0004222B">
              <w:rPr>
                <w:color w:val="A6A6A6" w:themeColor="background1" w:themeShade="A6"/>
                <w:sz w:val="18"/>
                <w:szCs w:val="28"/>
              </w:rPr>
              <w:t>)</w:t>
            </w:r>
            <w:r w:rsidR="0090630B" w:rsidRPr="0004222B">
              <w:rPr>
                <w:color w:val="A6A6A6" w:themeColor="background1" w:themeShade="A6"/>
                <w:sz w:val="18"/>
                <w:szCs w:val="28"/>
              </w:rPr>
              <w:t>. I</w:t>
            </w:r>
            <w:r w:rsidRPr="0004222B">
              <w:rPr>
                <w:color w:val="A6A6A6" w:themeColor="background1" w:themeShade="A6"/>
                <w:sz w:val="18"/>
                <w:szCs w:val="28"/>
              </w:rPr>
              <w:t xml:space="preserve">n addition to providing the information </w:t>
            </w:r>
            <w:r w:rsidR="00C33447" w:rsidRPr="0004222B">
              <w:rPr>
                <w:color w:val="A6A6A6" w:themeColor="background1" w:themeShade="A6"/>
                <w:sz w:val="18"/>
                <w:szCs w:val="28"/>
              </w:rPr>
              <w:t>on the matching fund you will be using (the dates have to match, and the salary here can be more if you have a higher salary for them, but no less than the one requested from FWNET),</w:t>
            </w:r>
            <w:r w:rsidR="008312CC" w:rsidRPr="0004222B">
              <w:rPr>
                <w:color w:val="A6A6A6" w:themeColor="background1" w:themeShade="A6"/>
                <w:sz w:val="18"/>
                <w:szCs w:val="28"/>
              </w:rPr>
              <w:t xml:space="preserve"> Please indicated in the bottom the total annual </w:t>
            </w:r>
            <w:r w:rsidR="0065762C" w:rsidRPr="0004222B">
              <w:rPr>
                <w:color w:val="A6A6A6" w:themeColor="background1" w:themeShade="A6"/>
                <w:sz w:val="18"/>
                <w:szCs w:val="28"/>
              </w:rPr>
              <w:t xml:space="preserve">salary the student will have from all the sources and the </w:t>
            </w:r>
            <w:r w:rsidR="00E0256A">
              <w:rPr>
                <w:color w:val="A6A6A6" w:themeColor="background1" w:themeShade="A6"/>
                <w:sz w:val="18"/>
                <w:szCs w:val="28"/>
              </w:rPr>
              <w:t>accumulated</w:t>
            </w:r>
            <w:r w:rsidR="0065762C" w:rsidRPr="0004222B">
              <w:rPr>
                <w:color w:val="A6A6A6" w:themeColor="background1" w:themeShade="A6"/>
                <w:sz w:val="18"/>
                <w:szCs w:val="28"/>
              </w:rPr>
              <w:t xml:space="preserve"> during the</w:t>
            </w:r>
            <w:r w:rsidR="00E0256A">
              <w:rPr>
                <w:color w:val="A6A6A6" w:themeColor="background1" w:themeShade="A6"/>
                <w:sz w:val="18"/>
                <w:szCs w:val="28"/>
              </w:rPr>
              <w:t>ir</w:t>
            </w:r>
            <w:r w:rsidR="0065762C" w:rsidRPr="0004222B">
              <w:rPr>
                <w:color w:val="A6A6A6" w:themeColor="background1" w:themeShade="A6"/>
                <w:sz w:val="18"/>
                <w:szCs w:val="28"/>
              </w:rPr>
              <w:t xml:space="preserve"> degree.</w:t>
            </w:r>
          </w:p>
          <w:p w14:paraId="48E32132" w14:textId="77777777" w:rsidR="009A6D16" w:rsidRPr="0004222B" w:rsidRDefault="009A6D16" w:rsidP="002B03DC">
            <w:pPr>
              <w:pStyle w:val="Header"/>
              <w:rPr>
                <w:color w:val="A6A6A6" w:themeColor="background1" w:themeShade="A6"/>
                <w:sz w:val="18"/>
                <w:szCs w:val="28"/>
              </w:rPr>
            </w:pPr>
          </w:p>
          <w:p w14:paraId="63CA3ECB" w14:textId="78B97552" w:rsidR="00A72D49" w:rsidRPr="0004222B" w:rsidRDefault="00830362" w:rsidP="002B03DC">
            <w:pPr>
              <w:pStyle w:val="Header"/>
              <w:rPr>
                <w:color w:val="A6A6A6" w:themeColor="background1" w:themeShade="A6"/>
                <w:sz w:val="18"/>
                <w:szCs w:val="28"/>
              </w:rPr>
            </w:pPr>
            <w:r w:rsidRPr="0004222B">
              <w:rPr>
                <w:color w:val="A6A6A6" w:themeColor="background1" w:themeShade="A6"/>
                <w:sz w:val="18"/>
                <w:szCs w:val="28"/>
              </w:rPr>
              <w:t>The additional comments section is for specifying anything</w:t>
            </w:r>
            <w:r w:rsidR="00A163B6" w:rsidRPr="0004222B">
              <w:rPr>
                <w:color w:val="A6A6A6" w:themeColor="background1" w:themeShade="A6"/>
                <w:sz w:val="18"/>
                <w:szCs w:val="28"/>
              </w:rPr>
              <w:t>,</w:t>
            </w:r>
            <w:r w:rsidR="00C935C5">
              <w:rPr>
                <w:color w:val="A6A6A6" w:themeColor="background1" w:themeShade="A6"/>
                <w:sz w:val="18"/>
                <w:szCs w:val="28"/>
              </w:rPr>
              <w:t xml:space="preserve"> from</w:t>
            </w:r>
            <w:r w:rsidR="00A163B6" w:rsidRPr="0004222B">
              <w:rPr>
                <w:color w:val="A6A6A6" w:themeColor="background1" w:themeShade="A6"/>
                <w:sz w:val="18"/>
                <w:szCs w:val="28"/>
              </w:rPr>
              <w:t xml:space="preserve"> changing fund numbers</w:t>
            </w:r>
            <w:r w:rsidR="00C935C5">
              <w:rPr>
                <w:color w:val="A6A6A6" w:themeColor="background1" w:themeShade="A6"/>
                <w:sz w:val="18"/>
                <w:szCs w:val="28"/>
              </w:rPr>
              <w:t xml:space="preserve"> to </w:t>
            </w:r>
            <w:r w:rsidR="00A163B6" w:rsidRPr="0004222B">
              <w:rPr>
                <w:color w:val="A6A6A6" w:themeColor="background1" w:themeShade="A6"/>
                <w:sz w:val="18"/>
                <w:szCs w:val="28"/>
              </w:rPr>
              <w:t>reimbursing</w:t>
            </w:r>
            <w:r w:rsidR="00A163B6" w:rsidRPr="0004222B">
              <w:rPr>
                <w:color w:val="A6A6A6" w:themeColor="background1" w:themeShade="A6"/>
                <w:sz w:val="18"/>
                <w:szCs w:val="28"/>
              </w:rPr>
              <w:t>; please provide the necessary details to proceed with the financial processes</w:t>
            </w:r>
            <w:r w:rsidR="00C33447" w:rsidRPr="0004222B">
              <w:rPr>
                <w:color w:val="A6A6A6" w:themeColor="background1" w:themeShade="A6"/>
                <w:sz w:val="18"/>
                <w:szCs w:val="28"/>
              </w:rPr>
              <w:t>.</w:t>
            </w:r>
          </w:p>
          <w:p w14:paraId="5F7976CC" w14:textId="242D450B" w:rsidR="00C33447" w:rsidRDefault="00C33447" w:rsidP="000D51FD">
            <w:pPr>
              <w:rPr>
                <w:sz w:val="20"/>
                <w:szCs w:val="20"/>
              </w:rPr>
            </w:pPr>
          </w:p>
        </w:tc>
      </w:tr>
      <w:tr w:rsidR="000D51FD" w14:paraId="1F1509D7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1" w:type="dxa"/>
            <w:gridSpan w:val="13"/>
          </w:tcPr>
          <w:tbl>
            <w:tblPr>
              <w:tblW w:w="10661" w:type="dxa"/>
              <w:tblBorders>
                <w:top w:val="none" w:sz="6" w:space="0" w:color="auto"/>
                <w:left w:val="none" w:sz="6" w:space="0" w:color="auto"/>
                <w:bottom w:val="none" w:sz="6" w:space="0" w:color="auto"/>
                <w:right w:val="none" w:sz="6" w:space="0" w:color="auto"/>
              </w:tblBorders>
              <w:tblLook w:val="0000" w:firstRow="0" w:lastRow="0" w:firstColumn="0" w:lastColumn="0" w:noHBand="0" w:noVBand="0"/>
            </w:tblPr>
            <w:tblGrid>
              <w:gridCol w:w="1968"/>
              <w:gridCol w:w="4157"/>
              <w:gridCol w:w="1134"/>
              <w:gridCol w:w="1134"/>
              <w:gridCol w:w="1134"/>
              <w:gridCol w:w="1134"/>
            </w:tblGrid>
            <w:tr w:rsidR="000D51FD" w:rsidRPr="006E5560" w14:paraId="27605B63" w14:textId="1259CE77" w:rsidTr="00DE2005">
              <w:trPr>
                <w:trHeight w:val="153"/>
              </w:trPr>
              <w:tc>
                <w:tcPr>
                  <w:tcW w:w="1968" w:type="dxa"/>
                  <w:tcBorders>
                    <w:top w:val="none" w:sz="6" w:space="0" w:color="auto"/>
                    <w:bottom w:val="none" w:sz="6" w:space="0" w:color="auto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</w:tcPr>
                <w:p w14:paraId="7BB73BC6" w14:textId="77777777" w:rsidR="000D51FD" w:rsidRPr="006E5560" w:rsidRDefault="000D51FD" w:rsidP="000D51FD">
                  <w:pPr>
                    <w:pStyle w:val="Default"/>
                    <w:rPr>
                      <w:sz w:val="20"/>
                      <w:szCs w:val="20"/>
                    </w:rPr>
                  </w:pPr>
                  <w:r w:rsidRPr="006E5560">
                    <w:rPr>
                      <w:b/>
                      <w:bCs/>
                      <w:sz w:val="20"/>
                      <w:szCs w:val="20"/>
                    </w:rPr>
                    <w:t xml:space="preserve">Source of Funds </w:t>
                  </w:r>
                </w:p>
              </w:tc>
              <w:tc>
                <w:tcPr>
                  <w:tcW w:w="4157" w:type="dxa"/>
                  <w:tcBorders>
                    <w:top w:val="none" w:sz="6" w:space="0" w:color="auto"/>
                    <w:left w:val="single" w:sz="4" w:space="0" w:color="BFBFBF" w:themeColor="background1" w:themeShade="BF"/>
                    <w:bottom w:val="none" w:sz="6" w:space="0" w:color="auto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</w:tcPr>
                <w:p w14:paraId="3F7D26D2" w14:textId="2FA9A841" w:rsidR="000D51FD" w:rsidRPr="006E5560" w:rsidRDefault="000D51FD" w:rsidP="000D51FD">
                  <w:pPr>
                    <w:pStyle w:val="Default"/>
                    <w:rPr>
                      <w:sz w:val="20"/>
                      <w:szCs w:val="20"/>
                    </w:rPr>
                  </w:pPr>
                  <w:r w:rsidRPr="006E5560">
                    <w:rPr>
                      <w:b/>
                      <w:bCs/>
                      <w:sz w:val="20"/>
                      <w:szCs w:val="20"/>
                    </w:rPr>
                    <w:t xml:space="preserve">Details </w:t>
                  </w:r>
                  <w:r w:rsidRPr="006E5560">
                    <w:rPr>
                      <w:color w:val="7F7F7F"/>
                      <w:sz w:val="20"/>
                      <w:szCs w:val="20"/>
                    </w:rPr>
                    <w:t>(Enter agency/type)</w:t>
                  </w:r>
                </w:p>
              </w:tc>
              <w:tc>
                <w:tcPr>
                  <w:tcW w:w="1134" w:type="dxa"/>
                  <w:tcBorders>
                    <w:top w:val="none" w:sz="6" w:space="0" w:color="auto"/>
                    <w:left w:val="single" w:sz="4" w:space="0" w:color="BFBFBF" w:themeColor="background1" w:themeShade="BF"/>
                    <w:bottom w:val="none" w:sz="6" w:space="0" w:color="auto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</w:tcPr>
                <w:p w14:paraId="58AC9170" w14:textId="421B9443" w:rsidR="000D51FD" w:rsidRPr="006E5560" w:rsidRDefault="000D51FD" w:rsidP="000D51FD">
                  <w:pPr>
                    <w:pStyle w:val="Default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6E5560">
                    <w:rPr>
                      <w:b/>
                      <w:bCs/>
                      <w:sz w:val="20"/>
                      <w:szCs w:val="20"/>
                    </w:rPr>
                    <w:t>Start date</w:t>
                  </w:r>
                </w:p>
              </w:tc>
              <w:tc>
                <w:tcPr>
                  <w:tcW w:w="1134" w:type="dxa"/>
                  <w:tcBorders>
                    <w:top w:val="none" w:sz="6" w:space="0" w:color="auto"/>
                    <w:left w:val="single" w:sz="4" w:space="0" w:color="BFBFBF" w:themeColor="background1" w:themeShade="BF"/>
                    <w:bottom w:val="none" w:sz="6" w:space="0" w:color="auto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</w:tcPr>
                <w:p w14:paraId="6FA24719" w14:textId="20A07902" w:rsidR="000D51FD" w:rsidRPr="006E5560" w:rsidRDefault="000D51FD" w:rsidP="000D51FD">
                  <w:pPr>
                    <w:pStyle w:val="Default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6E5560">
                    <w:rPr>
                      <w:b/>
                      <w:bCs/>
                      <w:sz w:val="20"/>
                      <w:szCs w:val="20"/>
                    </w:rPr>
                    <w:t>End date</w:t>
                  </w:r>
                </w:p>
              </w:tc>
              <w:tc>
                <w:tcPr>
                  <w:tcW w:w="1134" w:type="dxa"/>
                  <w:tcBorders>
                    <w:top w:val="none" w:sz="6" w:space="0" w:color="auto"/>
                    <w:left w:val="single" w:sz="4" w:space="0" w:color="BFBFBF" w:themeColor="background1" w:themeShade="BF"/>
                    <w:bottom w:val="none" w:sz="6" w:space="0" w:color="auto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</w:tcPr>
                <w:p w14:paraId="3F4724ED" w14:textId="2872BBFF" w:rsidR="000D51FD" w:rsidRPr="006E5560" w:rsidRDefault="000D51FD" w:rsidP="000D51FD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 w:rsidRPr="006E5560">
                    <w:rPr>
                      <w:b/>
                      <w:bCs/>
                      <w:sz w:val="20"/>
                      <w:szCs w:val="20"/>
                    </w:rPr>
                    <w:t>Yearly Total</w:t>
                  </w:r>
                </w:p>
              </w:tc>
              <w:tc>
                <w:tcPr>
                  <w:tcW w:w="1134" w:type="dxa"/>
                  <w:tcBorders>
                    <w:top w:val="none" w:sz="6" w:space="0" w:color="auto"/>
                    <w:left w:val="single" w:sz="4" w:space="0" w:color="BFBFBF" w:themeColor="background1" w:themeShade="BF"/>
                    <w:bottom w:val="none" w:sz="6" w:space="0" w:color="auto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</w:tcPr>
                <w:p w14:paraId="1A525DF6" w14:textId="0D1E270D" w:rsidR="000D51FD" w:rsidRPr="006E5560" w:rsidRDefault="000D51FD" w:rsidP="000D51FD">
                  <w:pPr>
                    <w:pStyle w:val="Default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6E5560">
                    <w:rPr>
                      <w:b/>
                      <w:bCs/>
                      <w:sz w:val="20"/>
                      <w:szCs w:val="20"/>
                    </w:rPr>
                    <w:t>Overall Total</w:t>
                  </w:r>
                </w:p>
              </w:tc>
            </w:tr>
            <w:tr w:rsidR="000D51FD" w:rsidRPr="006E5560" w14:paraId="7ECBA9A4" w14:textId="1DFA5B1C" w:rsidTr="00DE2005">
              <w:trPr>
                <w:trHeight w:val="155"/>
              </w:trPr>
              <w:tc>
                <w:tcPr>
                  <w:tcW w:w="1968" w:type="dxa"/>
                  <w:tcBorders>
                    <w:top w:val="none" w:sz="6" w:space="0" w:color="auto"/>
                    <w:bottom w:val="none" w:sz="6" w:space="0" w:color="auto"/>
                    <w:right w:val="single" w:sz="4" w:space="0" w:color="BFBFBF" w:themeColor="background1" w:themeShade="BF"/>
                  </w:tcBorders>
                </w:tcPr>
                <w:p w14:paraId="369E9CCA" w14:textId="6A871646" w:rsidR="000D51FD" w:rsidRPr="006E5560" w:rsidRDefault="000D51FD" w:rsidP="000D51FD">
                  <w:pPr>
                    <w:pStyle w:val="Default"/>
                    <w:rPr>
                      <w:sz w:val="20"/>
                      <w:szCs w:val="20"/>
                    </w:rPr>
                  </w:pPr>
                  <w:r w:rsidRPr="006E5560">
                    <w:rPr>
                      <w:b/>
                      <w:bCs/>
                      <w:sz w:val="20"/>
                      <w:szCs w:val="20"/>
                    </w:rPr>
                    <w:t>FWNET Request</w:t>
                  </w:r>
                  <w:r w:rsidRPr="006E5560">
                    <w:rPr>
                      <w:b/>
                      <w:bCs/>
                      <w:sz w:val="20"/>
                      <w:szCs w:val="20"/>
                      <w:vertAlign w:val="superscript"/>
                    </w:rPr>
                    <w:t>1</w:t>
                  </w:r>
                  <w:r w:rsidRPr="006E5560"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sdt>
                <w:sdtPr>
                  <w:rPr>
                    <w:color w:val="7F7F7F"/>
                    <w:sz w:val="20"/>
                    <w:szCs w:val="20"/>
                  </w:rPr>
                  <w:id w:val="1353847436"/>
                  <w:placeholder>
                    <w:docPart w:val="AE77197857CC40C69B12DC76604B67F2"/>
                  </w:placeholder>
                  <w:showingPlcHdr/>
                  <w:dropDownList>
                    <w:listItem w:value="Choose an item."/>
                    <w:listItem w:displayText="Annually" w:value="Annually"/>
                    <w:listItem w:displayText="One time" w:value="One time"/>
                  </w:dropDownList>
                </w:sdtPr>
                <w:sdtContent>
                  <w:tc>
                    <w:tcPr>
                      <w:tcW w:w="4157" w:type="dxa"/>
                      <w:tcBorders>
                        <w:top w:val="single" w:sz="4" w:space="0" w:color="BFBFBF" w:themeColor="background1" w:themeShade="BF"/>
                        <w:left w:val="single" w:sz="4" w:space="0" w:color="BFBFBF" w:themeColor="background1" w:themeShade="BF"/>
                        <w:bottom w:val="single" w:sz="4" w:space="0" w:color="BFBFBF" w:themeColor="background1" w:themeShade="BF"/>
                        <w:right w:val="single" w:sz="4" w:space="0" w:color="BFBFBF" w:themeColor="background1" w:themeShade="BF"/>
                      </w:tcBorders>
                    </w:tcPr>
                    <w:p w14:paraId="7DF1B138" w14:textId="659A5FFE" w:rsidR="000D51FD" w:rsidRPr="006E5560" w:rsidRDefault="000D51FD" w:rsidP="000D51FD">
                      <w:pPr>
                        <w:pStyle w:val="Default"/>
                        <w:rPr>
                          <w:rFonts w:eastAsia="MS Gothic"/>
                          <w:sz w:val="20"/>
                          <w:szCs w:val="20"/>
                        </w:rPr>
                      </w:pPr>
                      <w:r w:rsidRPr="006E5560">
                        <w:rPr>
                          <w:rStyle w:val="PlaceholderText"/>
                          <w:sz w:val="20"/>
                          <w:szCs w:val="20"/>
                        </w:rPr>
                        <w:t>Choose an item.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</w:rPr>
                  <w:id w:val="-2070253288"/>
                  <w:placeholder>
                    <w:docPart w:val="5CEC51AC0459444888CB344CFF5DA930"/>
                  </w:placeholder>
                  <w:showingPlcHdr/>
                  <w:date w:fullDate="2024-02-14T00:00:00Z">
                    <w:dateFormat w:val="MMM. d, yy"/>
                    <w:lid w:val="en-CA"/>
                    <w:storeMappedDataAs w:val="dateTime"/>
                    <w:calendar w:val="gregorian"/>
                  </w:date>
                </w:sdtPr>
                <w:sdtContent>
                  <w:tc>
                    <w:tcPr>
                      <w:tcW w:w="1134" w:type="dxa"/>
                      <w:tcBorders>
                        <w:top w:val="single" w:sz="4" w:space="0" w:color="BFBFBF" w:themeColor="background1" w:themeShade="BF"/>
                        <w:left w:val="single" w:sz="4" w:space="0" w:color="BFBFBF" w:themeColor="background1" w:themeShade="BF"/>
                        <w:bottom w:val="single" w:sz="4" w:space="0" w:color="BFBFBF" w:themeColor="background1" w:themeShade="BF"/>
                        <w:right w:val="single" w:sz="4" w:space="0" w:color="BFBFBF" w:themeColor="background1" w:themeShade="BF"/>
                      </w:tcBorders>
                    </w:tcPr>
                    <w:p w14:paraId="58CA31A4" w14:textId="327C7E37" w:rsidR="000D51FD" w:rsidRPr="005C0E22" w:rsidRDefault="000D51FD" w:rsidP="000D51FD">
                      <w:pPr>
                        <w:pStyle w:val="Default"/>
                        <w:jc w:val="center"/>
                        <w:rPr>
                          <w:color w:val="7F7F7F"/>
                          <w:sz w:val="18"/>
                          <w:szCs w:val="18"/>
                        </w:rPr>
                      </w:pPr>
                      <w:r w:rsidRPr="005C0E22">
                        <w:rPr>
                          <w:rStyle w:val="PlaceholderText"/>
                          <w:sz w:val="18"/>
                          <w:szCs w:val="18"/>
                        </w:rPr>
                        <w:t>Click or tap to enter a date.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</w:rPr>
                  <w:id w:val="2023507616"/>
                  <w:placeholder>
                    <w:docPart w:val="8D07A86D108A4D4AABAA1B3A44D1456F"/>
                  </w:placeholder>
                  <w:showingPlcHdr/>
                  <w:date w:fullDate="2024-02-14T00:00:00Z">
                    <w:dateFormat w:val="MMM. d, yy"/>
                    <w:lid w:val="en-CA"/>
                    <w:storeMappedDataAs w:val="dateTime"/>
                    <w:calendar w:val="gregorian"/>
                  </w:date>
                </w:sdtPr>
                <w:sdtContent>
                  <w:tc>
                    <w:tcPr>
                      <w:tcW w:w="1134" w:type="dxa"/>
                      <w:tcBorders>
                        <w:top w:val="single" w:sz="4" w:space="0" w:color="BFBFBF" w:themeColor="background1" w:themeShade="BF"/>
                        <w:left w:val="single" w:sz="4" w:space="0" w:color="BFBFBF" w:themeColor="background1" w:themeShade="BF"/>
                        <w:bottom w:val="single" w:sz="4" w:space="0" w:color="BFBFBF" w:themeColor="background1" w:themeShade="BF"/>
                        <w:right w:val="single" w:sz="4" w:space="0" w:color="BFBFBF" w:themeColor="background1" w:themeShade="BF"/>
                      </w:tcBorders>
                    </w:tcPr>
                    <w:p w14:paraId="47434728" w14:textId="5A6B03FE" w:rsidR="000D51FD" w:rsidRPr="005C0E22" w:rsidRDefault="000D51FD" w:rsidP="000D51FD">
                      <w:pPr>
                        <w:pStyle w:val="Default"/>
                        <w:jc w:val="center"/>
                        <w:rPr>
                          <w:color w:val="7F7F7F"/>
                          <w:sz w:val="18"/>
                          <w:szCs w:val="18"/>
                        </w:rPr>
                      </w:pPr>
                      <w:r w:rsidRPr="005C0E22">
                        <w:rPr>
                          <w:rStyle w:val="PlaceholderText"/>
                          <w:sz w:val="18"/>
                          <w:szCs w:val="18"/>
                        </w:rPr>
                        <w:t>Click or tap to enter a date.</w:t>
                      </w:r>
                    </w:p>
                  </w:tc>
                </w:sdtContent>
              </w:sdt>
              <w:sdt>
                <w:sdtPr>
                  <w:rPr>
                    <w:b/>
                    <w:bCs/>
                    <w:color w:val="7F7F7F"/>
                    <w:sz w:val="18"/>
                    <w:szCs w:val="18"/>
                  </w:rPr>
                  <w:id w:val="388698116"/>
                  <w:placeholder>
                    <w:docPart w:val="B6A178560AEB446DB83AB1976B0F7CD8"/>
                  </w:placeholder>
                  <w:showingPlcHdr/>
                </w:sdtPr>
                <w:sdtContent>
                  <w:tc>
                    <w:tcPr>
                      <w:tcW w:w="1134" w:type="dxa"/>
                      <w:tcBorders>
                        <w:top w:val="single" w:sz="4" w:space="0" w:color="BFBFBF" w:themeColor="background1" w:themeShade="BF"/>
                        <w:left w:val="single" w:sz="4" w:space="0" w:color="BFBFBF" w:themeColor="background1" w:themeShade="BF"/>
                        <w:bottom w:val="single" w:sz="4" w:space="0" w:color="BFBFBF" w:themeColor="background1" w:themeShade="BF"/>
                        <w:right w:val="single" w:sz="4" w:space="0" w:color="BFBFBF" w:themeColor="background1" w:themeShade="BF"/>
                      </w:tcBorders>
                    </w:tcPr>
                    <w:p w14:paraId="3C28A841" w14:textId="5BE7F4C5" w:rsidR="000D51FD" w:rsidRPr="00545291" w:rsidRDefault="000D51FD" w:rsidP="000D51FD">
                      <w:pPr>
                        <w:pStyle w:val="Default"/>
                        <w:jc w:val="center"/>
                        <w:rPr>
                          <w:color w:val="7F7F7F"/>
                          <w:sz w:val="18"/>
                          <w:szCs w:val="18"/>
                        </w:rPr>
                      </w:pPr>
                      <w:r w:rsidRPr="00545291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b/>
                    <w:bCs/>
                    <w:color w:val="7F7F7F"/>
                    <w:sz w:val="18"/>
                    <w:szCs w:val="18"/>
                  </w:rPr>
                  <w:id w:val="1395474144"/>
                  <w:placeholder>
                    <w:docPart w:val="510729BB2EF34769AB9353FBD7EE7551"/>
                  </w:placeholder>
                  <w:showingPlcHdr/>
                </w:sdtPr>
                <w:sdtContent>
                  <w:tc>
                    <w:tcPr>
                      <w:tcW w:w="1134" w:type="dxa"/>
                      <w:tcBorders>
                        <w:top w:val="single" w:sz="4" w:space="0" w:color="BFBFBF" w:themeColor="background1" w:themeShade="BF"/>
                        <w:left w:val="single" w:sz="4" w:space="0" w:color="BFBFBF" w:themeColor="background1" w:themeShade="BF"/>
                        <w:bottom w:val="single" w:sz="4" w:space="0" w:color="BFBFBF" w:themeColor="background1" w:themeShade="BF"/>
                        <w:right w:val="single" w:sz="4" w:space="0" w:color="BFBFBF" w:themeColor="background1" w:themeShade="BF"/>
                      </w:tcBorders>
                    </w:tcPr>
                    <w:p w14:paraId="288609C7" w14:textId="39871DE6" w:rsidR="000D51FD" w:rsidRPr="005C0E22" w:rsidRDefault="000D51FD" w:rsidP="000D51FD">
                      <w:pPr>
                        <w:pStyle w:val="Default"/>
                        <w:jc w:val="center"/>
                        <w:rPr>
                          <w:color w:val="7F7F7F"/>
                          <w:sz w:val="18"/>
                          <w:szCs w:val="18"/>
                        </w:rPr>
                      </w:pPr>
                      <w:r w:rsidRPr="00545291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0D51FD" w:rsidRPr="006E5560" w14:paraId="7C38665D" w14:textId="56CF0C05" w:rsidTr="00DE2005">
              <w:trPr>
                <w:trHeight w:val="153"/>
              </w:trPr>
              <w:tc>
                <w:tcPr>
                  <w:tcW w:w="1968" w:type="dxa"/>
                  <w:tcBorders>
                    <w:top w:val="none" w:sz="6" w:space="0" w:color="auto"/>
                    <w:bottom w:val="none" w:sz="6" w:space="0" w:color="auto"/>
                    <w:right w:val="single" w:sz="4" w:space="0" w:color="BFBFBF" w:themeColor="background1" w:themeShade="BF"/>
                  </w:tcBorders>
                </w:tcPr>
                <w:p w14:paraId="6637E539" w14:textId="77777777" w:rsidR="000D51FD" w:rsidRPr="006E5560" w:rsidRDefault="000D51FD" w:rsidP="000D51FD">
                  <w:pPr>
                    <w:pStyle w:val="Default"/>
                    <w:rPr>
                      <w:sz w:val="20"/>
                      <w:szCs w:val="20"/>
                    </w:rPr>
                  </w:pPr>
                  <w:r w:rsidRPr="006E5560">
                    <w:rPr>
                      <w:b/>
                      <w:bCs/>
                      <w:sz w:val="20"/>
                      <w:szCs w:val="20"/>
                    </w:rPr>
                    <w:t xml:space="preserve">External Scholarship(s) </w:t>
                  </w:r>
                </w:p>
              </w:tc>
              <w:sdt>
                <w:sdtPr>
                  <w:rPr>
                    <w:color w:val="7F7F7F"/>
                    <w:sz w:val="20"/>
                    <w:szCs w:val="20"/>
                  </w:rPr>
                  <w:id w:val="-1384242568"/>
                  <w:placeholder>
                    <w:docPart w:val="E2ABE72A00D04754B79C8E323488018F"/>
                  </w:placeholder>
                  <w:showingPlcHdr/>
                </w:sdtPr>
                <w:sdtContent>
                  <w:tc>
                    <w:tcPr>
                      <w:tcW w:w="4157" w:type="dxa"/>
                      <w:tcBorders>
                        <w:top w:val="single" w:sz="4" w:space="0" w:color="BFBFBF" w:themeColor="background1" w:themeShade="BF"/>
                        <w:left w:val="single" w:sz="4" w:space="0" w:color="BFBFBF" w:themeColor="background1" w:themeShade="BF"/>
                        <w:bottom w:val="single" w:sz="4" w:space="0" w:color="BFBFBF" w:themeColor="background1" w:themeShade="BF"/>
                        <w:right w:val="single" w:sz="4" w:space="0" w:color="BFBFBF" w:themeColor="background1" w:themeShade="BF"/>
                      </w:tcBorders>
                    </w:tcPr>
                    <w:p w14:paraId="0961A43C" w14:textId="587BA7FE" w:rsidR="000D51FD" w:rsidRPr="006E5560" w:rsidRDefault="000D51FD" w:rsidP="000D51FD">
                      <w:pPr>
                        <w:pStyle w:val="Default"/>
                        <w:rPr>
                          <w:color w:val="7F7F7F"/>
                          <w:sz w:val="20"/>
                          <w:szCs w:val="20"/>
                        </w:rPr>
                      </w:pPr>
                      <w:r w:rsidRPr="006E5560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</w:rPr>
                  <w:id w:val="1947344828"/>
                  <w:placeholder>
                    <w:docPart w:val="C6039F6C10B74CB1AACC6A9DF7E4B0DF"/>
                  </w:placeholder>
                  <w:showingPlcHdr/>
                  <w:date w:fullDate="2024-02-14T00:00:00Z">
                    <w:dateFormat w:val="MMM. d, yy"/>
                    <w:lid w:val="en-CA"/>
                    <w:storeMappedDataAs w:val="dateTime"/>
                    <w:calendar w:val="gregorian"/>
                  </w:date>
                </w:sdtPr>
                <w:sdtContent>
                  <w:tc>
                    <w:tcPr>
                      <w:tcW w:w="1134" w:type="dxa"/>
                      <w:tcBorders>
                        <w:top w:val="single" w:sz="4" w:space="0" w:color="BFBFBF" w:themeColor="background1" w:themeShade="BF"/>
                        <w:left w:val="single" w:sz="4" w:space="0" w:color="BFBFBF" w:themeColor="background1" w:themeShade="BF"/>
                        <w:bottom w:val="single" w:sz="4" w:space="0" w:color="BFBFBF" w:themeColor="background1" w:themeShade="BF"/>
                        <w:right w:val="single" w:sz="4" w:space="0" w:color="BFBFBF" w:themeColor="background1" w:themeShade="BF"/>
                      </w:tcBorders>
                    </w:tcPr>
                    <w:p w14:paraId="5263FFD6" w14:textId="5A904D31" w:rsidR="000D51FD" w:rsidRPr="006E5560" w:rsidRDefault="000D51FD" w:rsidP="000D51FD">
                      <w:pPr>
                        <w:pStyle w:val="Default"/>
                        <w:jc w:val="center"/>
                        <w:rPr>
                          <w:color w:val="7F7F7F"/>
                          <w:sz w:val="20"/>
                          <w:szCs w:val="20"/>
                        </w:rPr>
                      </w:pPr>
                      <w:r w:rsidRPr="005C0E22">
                        <w:rPr>
                          <w:rStyle w:val="PlaceholderText"/>
                          <w:sz w:val="18"/>
                          <w:szCs w:val="18"/>
                        </w:rPr>
                        <w:t>Click or tap to enter a date.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</w:rPr>
                  <w:id w:val="1698973751"/>
                  <w:placeholder>
                    <w:docPart w:val="F474AF7395F14BE39160D5547E93C906"/>
                  </w:placeholder>
                  <w:showingPlcHdr/>
                  <w:date w:fullDate="2024-02-14T00:00:00Z">
                    <w:dateFormat w:val="MMM. d, yy"/>
                    <w:lid w:val="en-CA"/>
                    <w:storeMappedDataAs w:val="dateTime"/>
                    <w:calendar w:val="gregorian"/>
                  </w:date>
                </w:sdtPr>
                <w:sdtContent>
                  <w:tc>
                    <w:tcPr>
                      <w:tcW w:w="1134" w:type="dxa"/>
                      <w:tcBorders>
                        <w:top w:val="single" w:sz="4" w:space="0" w:color="BFBFBF" w:themeColor="background1" w:themeShade="BF"/>
                        <w:left w:val="single" w:sz="4" w:space="0" w:color="BFBFBF" w:themeColor="background1" w:themeShade="BF"/>
                        <w:bottom w:val="single" w:sz="4" w:space="0" w:color="BFBFBF" w:themeColor="background1" w:themeShade="BF"/>
                        <w:right w:val="single" w:sz="4" w:space="0" w:color="BFBFBF" w:themeColor="background1" w:themeShade="BF"/>
                      </w:tcBorders>
                    </w:tcPr>
                    <w:p w14:paraId="0687257E" w14:textId="61BB38D8" w:rsidR="000D51FD" w:rsidRPr="006E5560" w:rsidRDefault="000D51FD" w:rsidP="000D51FD">
                      <w:pPr>
                        <w:pStyle w:val="Default"/>
                        <w:jc w:val="center"/>
                        <w:rPr>
                          <w:color w:val="7F7F7F"/>
                          <w:sz w:val="20"/>
                          <w:szCs w:val="20"/>
                        </w:rPr>
                      </w:pPr>
                      <w:r w:rsidRPr="005C0E22">
                        <w:rPr>
                          <w:rStyle w:val="PlaceholderText"/>
                          <w:sz w:val="18"/>
                          <w:szCs w:val="18"/>
                        </w:rPr>
                        <w:t>Click or tap to enter a date.</w:t>
                      </w:r>
                    </w:p>
                  </w:tc>
                </w:sdtContent>
              </w:sdt>
              <w:sdt>
                <w:sdtPr>
                  <w:rPr>
                    <w:b/>
                    <w:bCs/>
                    <w:color w:val="7F7F7F"/>
                    <w:sz w:val="18"/>
                    <w:szCs w:val="18"/>
                  </w:rPr>
                  <w:id w:val="205147404"/>
                  <w:placeholder>
                    <w:docPart w:val="48B9B7E40A3F420D91AD3C8BA8D43CFC"/>
                  </w:placeholder>
                  <w:showingPlcHdr/>
                </w:sdtPr>
                <w:sdtContent>
                  <w:tc>
                    <w:tcPr>
                      <w:tcW w:w="1134" w:type="dxa"/>
                      <w:tcBorders>
                        <w:top w:val="single" w:sz="4" w:space="0" w:color="BFBFBF" w:themeColor="background1" w:themeShade="BF"/>
                        <w:left w:val="single" w:sz="4" w:space="0" w:color="BFBFBF" w:themeColor="background1" w:themeShade="BF"/>
                        <w:bottom w:val="single" w:sz="4" w:space="0" w:color="BFBFBF" w:themeColor="background1" w:themeShade="BF"/>
                        <w:right w:val="single" w:sz="4" w:space="0" w:color="BFBFBF" w:themeColor="background1" w:themeShade="BF"/>
                      </w:tcBorders>
                    </w:tcPr>
                    <w:p w14:paraId="01E65430" w14:textId="122CE8F6" w:rsidR="000D51FD" w:rsidRPr="006E5560" w:rsidRDefault="000D51FD" w:rsidP="000D51FD">
                      <w:pPr>
                        <w:pStyle w:val="Default"/>
                        <w:jc w:val="center"/>
                        <w:rPr>
                          <w:color w:val="7F7F7F"/>
                          <w:sz w:val="20"/>
                          <w:szCs w:val="20"/>
                        </w:rPr>
                      </w:pPr>
                      <w:r w:rsidRPr="00545291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b/>
                    <w:bCs/>
                    <w:color w:val="7F7F7F"/>
                    <w:sz w:val="18"/>
                    <w:szCs w:val="18"/>
                  </w:rPr>
                  <w:id w:val="-1981449927"/>
                  <w:placeholder>
                    <w:docPart w:val="D06E2A5232A44A6889360C28AB69BBF8"/>
                  </w:placeholder>
                  <w:showingPlcHdr/>
                </w:sdtPr>
                <w:sdtContent>
                  <w:tc>
                    <w:tcPr>
                      <w:tcW w:w="1134" w:type="dxa"/>
                      <w:tcBorders>
                        <w:top w:val="single" w:sz="4" w:space="0" w:color="BFBFBF" w:themeColor="background1" w:themeShade="BF"/>
                        <w:left w:val="single" w:sz="4" w:space="0" w:color="BFBFBF" w:themeColor="background1" w:themeShade="BF"/>
                        <w:bottom w:val="single" w:sz="4" w:space="0" w:color="BFBFBF" w:themeColor="background1" w:themeShade="BF"/>
                        <w:right w:val="single" w:sz="4" w:space="0" w:color="BFBFBF" w:themeColor="background1" w:themeShade="BF"/>
                      </w:tcBorders>
                    </w:tcPr>
                    <w:p w14:paraId="600D1247" w14:textId="757D07CB" w:rsidR="000D51FD" w:rsidRPr="006E5560" w:rsidRDefault="000D51FD" w:rsidP="000D51FD">
                      <w:pPr>
                        <w:pStyle w:val="Default"/>
                        <w:jc w:val="center"/>
                        <w:rPr>
                          <w:color w:val="7F7F7F"/>
                          <w:sz w:val="20"/>
                          <w:szCs w:val="20"/>
                        </w:rPr>
                      </w:pPr>
                      <w:r w:rsidRPr="00545291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0D51FD" w:rsidRPr="006E5560" w14:paraId="0A32E785" w14:textId="1BB0F56A" w:rsidTr="00DE2005">
              <w:trPr>
                <w:trHeight w:val="153"/>
              </w:trPr>
              <w:tc>
                <w:tcPr>
                  <w:tcW w:w="1968" w:type="dxa"/>
                  <w:tcBorders>
                    <w:top w:val="none" w:sz="6" w:space="0" w:color="auto"/>
                    <w:bottom w:val="none" w:sz="6" w:space="0" w:color="auto"/>
                    <w:right w:val="single" w:sz="4" w:space="0" w:color="BFBFBF" w:themeColor="background1" w:themeShade="BF"/>
                  </w:tcBorders>
                </w:tcPr>
                <w:p w14:paraId="1ABBEF15" w14:textId="77777777" w:rsidR="000D51FD" w:rsidRPr="006E5560" w:rsidRDefault="000D51FD" w:rsidP="000D51FD">
                  <w:pPr>
                    <w:pStyle w:val="Default"/>
                    <w:rPr>
                      <w:sz w:val="20"/>
                      <w:szCs w:val="20"/>
                    </w:rPr>
                  </w:pPr>
                  <w:r w:rsidRPr="006E5560">
                    <w:rPr>
                      <w:b/>
                      <w:bCs/>
                      <w:sz w:val="20"/>
                      <w:szCs w:val="20"/>
                    </w:rPr>
                    <w:t xml:space="preserve">Internal Scholarship(s) </w:t>
                  </w:r>
                </w:p>
              </w:tc>
              <w:sdt>
                <w:sdtPr>
                  <w:rPr>
                    <w:color w:val="7F7F7F"/>
                    <w:sz w:val="20"/>
                    <w:szCs w:val="20"/>
                  </w:rPr>
                  <w:id w:val="-936365640"/>
                  <w:placeholder>
                    <w:docPart w:val="50436A871E874E35B3E0DA622949635C"/>
                  </w:placeholder>
                  <w:showingPlcHdr/>
                </w:sdtPr>
                <w:sdtContent>
                  <w:tc>
                    <w:tcPr>
                      <w:tcW w:w="4157" w:type="dxa"/>
                      <w:tcBorders>
                        <w:top w:val="single" w:sz="4" w:space="0" w:color="BFBFBF" w:themeColor="background1" w:themeShade="BF"/>
                        <w:left w:val="single" w:sz="4" w:space="0" w:color="BFBFBF" w:themeColor="background1" w:themeShade="BF"/>
                        <w:bottom w:val="single" w:sz="4" w:space="0" w:color="BFBFBF" w:themeColor="background1" w:themeShade="BF"/>
                        <w:right w:val="single" w:sz="4" w:space="0" w:color="BFBFBF" w:themeColor="background1" w:themeShade="BF"/>
                      </w:tcBorders>
                    </w:tcPr>
                    <w:p w14:paraId="36CFB566" w14:textId="6CB1251B" w:rsidR="000D51FD" w:rsidRPr="006E5560" w:rsidRDefault="000D51FD" w:rsidP="000D51FD">
                      <w:pPr>
                        <w:pStyle w:val="Default"/>
                        <w:rPr>
                          <w:color w:val="7F7F7F"/>
                          <w:sz w:val="20"/>
                          <w:szCs w:val="20"/>
                        </w:rPr>
                      </w:pPr>
                      <w:r w:rsidRPr="006E5560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</w:rPr>
                  <w:id w:val="850460808"/>
                  <w:placeholder>
                    <w:docPart w:val="9B5B6BFDC83E401CA3EE43A661634725"/>
                  </w:placeholder>
                  <w:showingPlcHdr/>
                  <w:date w:fullDate="2024-02-14T00:00:00Z">
                    <w:dateFormat w:val="MMM. d, yy"/>
                    <w:lid w:val="en-CA"/>
                    <w:storeMappedDataAs w:val="dateTime"/>
                    <w:calendar w:val="gregorian"/>
                  </w:date>
                </w:sdtPr>
                <w:sdtContent>
                  <w:tc>
                    <w:tcPr>
                      <w:tcW w:w="1134" w:type="dxa"/>
                      <w:tcBorders>
                        <w:top w:val="single" w:sz="4" w:space="0" w:color="BFBFBF" w:themeColor="background1" w:themeShade="BF"/>
                        <w:left w:val="single" w:sz="4" w:space="0" w:color="BFBFBF" w:themeColor="background1" w:themeShade="BF"/>
                        <w:bottom w:val="single" w:sz="4" w:space="0" w:color="BFBFBF" w:themeColor="background1" w:themeShade="BF"/>
                        <w:right w:val="single" w:sz="4" w:space="0" w:color="BFBFBF" w:themeColor="background1" w:themeShade="BF"/>
                      </w:tcBorders>
                    </w:tcPr>
                    <w:p w14:paraId="00E6BC09" w14:textId="52381B0F" w:rsidR="000D51FD" w:rsidRPr="006E5560" w:rsidRDefault="000D51FD" w:rsidP="000D51FD">
                      <w:pPr>
                        <w:pStyle w:val="Default"/>
                        <w:jc w:val="center"/>
                        <w:rPr>
                          <w:color w:val="7F7F7F"/>
                          <w:sz w:val="20"/>
                          <w:szCs w:val="20"/>
                        </w:rPr>
                      </w:pPr>
                      <w:r w:rsidRPr="005C0E22">
                        <w:rPr>
                          <w:rStyle w:val="PlaceholderText"/>
                          <w:sz w:val="18"/>
                          <w:szCs w:val="18"/>
                        </w:rPr>
                        <w:t>Click or tap to enter a date.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</w:rPr>
                  <w:id w:val="-943837652"/>
                  <w:placeholder>
                    <w:docPart w:val="1E1239E3D04548D39413D4992EAA65E2"/>
                  </w:placeholder>
                  <w:showingPlcHdr/>
                  <w:date w:fullDate="2024-02-14T00:00:00Z">
                    <w:dateFormat w:val="MMM. d, yy"/>
                    <w:lid w:val="en-CA"/>
                    <w:storeMappedDataAs w:val="dateTime"/>
                    <w:calendar w:val="gregorian"/>
                  </w:date>
                </w:sdtPr>
                <w:sdtContent>
                  <w:tc>
                    <w:tcPr>
                      <w:tcW w:w="1134" w:type="dxa"/>
                      <w:tcBorders>
                        <w:top w:val="single" w:sz="4" w:space="0" w:color="BFBFBF" w:themeColor="background1" w:themeShade="BF"/>
                        <w:left w:val="single" w:sz="4" w:space="0" w:color="BFBFBF" w:themeColor="background1" w:themeShade="BF"/>
                        <w:bottom w:val="single" w:sz="4" w:space="0" w:color="BFBFBF" w:themeColor="background1" w:themeShade="BF"/>
                        <w:right w:val="single" w:sz="4" w:space="0" w:color="BFBFBF" w:themeColor="background1" w:themeShade="BF"/>
                      </w:tcBorders>
                    </w:tcPr>
                    <w:p w14:paraId="1B3A1EDF" w14:textId="4DEC9F60" w:rsidR="000D51FD" w:rsidRPr="006E5560" w:rsidRDefault="000D51FD" w:rsidP="000D51FD">
                      <w:pPr>
                        <w:pStyle w:val="Default"/>
                        <w:jc w:val="center"/>
                        <w:rPr>
                          <w:color w:val="7F7F7F"/>
                          <w:sz w:val="20"/>
                          <w:szCs w:val="20"/>
                        </w:rPr>
                      </w:pPr>
                      <w:r w:rsidRPr="005C0E22">
                        <w:rPr>
                          <w:rStyle w:val="PlaceholderText"/>
                          <w:sz w:val="18"/>
                          <w:szCs w:val="18"/>
                        </w:rPr>
                        <w:t>Click or tap to enter a date.</w:t>
                      </w:r>
                    </w:p>
                  </w:tc>
                </w:sdtContent>
              </w:sdt>
              <w:sdt>
                <w:sdtPr>
                  <w:rPr>
                    <w:b/>
                    <w:bCs/>
                    <w:color w:val="7F7F7F"/>
                    <w:sz w:val="18"/>
                    <w:szCs w:val="18"/>
                  </w:rPr>
                  <w:id w:val="-146052875"/>
                  <w:placeholder>
                    <w:docPart w:val="66A4404021024275955AF8E0B97346A9"/>
                  </w:placeholder>
                  <w:showingPlcHdr/>
                </w:sdtPr>
                <w:sdtContent>
                  <w:tc>
                    <w:tcPr>
                      <w:tcW w:w="1134" w:type="dxa"/>
                      <w:tcBorders>
                        <w:top w:val="single" w:sz="4" w:space="0" w:color="BFBFBF" w:themeColor="background1" w:themeShade="BF"/>
                        <w:left w:val="single" w:sz="4" w:space="0" w:color="BFBFBF" w:themeColor="background1" w:themeShade="BF"/>
                        <w:bottom w:val="single" w:sz="4" w:space="0" w:color="BFBFBF" w:themeColor="background1" w:themeShade="BF"/>
                        <w:right w:val="single" w:sz="4" w:space="0" w:color="BFBFBF" w:themeColor="background1" w:themeShade="BF"/>
                      </w:tcBorders>
                    </w:tcPr>
                    <w:p w14:paraId="596EC971" w14:textId="6C19E825" w:rsidR="000D51FD" w:rsidRPr="006E5560" w:rsidRDefault="000D51FD" w:rsidP="000D51FD">
                      <w:pPr>
                        <w:pStyle w:val="Default"/>
                        <w:jc w:val="center"/>
                        <w:rPr>
                          <w:color w:val="7F7F7F"/>
                          <w:sz w:val="20"/>
                          <w:szCs w:val="20"/>
                        </w:rPr>
                      </w:pPr>
                      <w:r w:rsidRPr="00545291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b/>
                    <w:bCs/>
                    <w:color w:val="7F7F7F"/>
                    <w:sz w:val="18"/>
                    <w:szCs w:val="18"/>
                  </w:rPr>
                  <w:id w:val="445044771"/>
                  <w:placeholder>
                    <w:docPart w:val="CD488B24EABF4349938E32FC15EB04A2"/>
                  </w:placeholder>
                  <w:showingPlcHdr/>
                </w:sdtPr>
                <w:sdtContent>
                  <w:tc>
                    <w:tcPr>
                      <w:tcW w:w="1134" w:type="dxa"/>
                      <w:tcBorders>
                        <w:top w:val="single" w:sz="4" w:space="0" w:color="BFBFBF" w:themeColor="background1" w:themeShade="BF"/>
                        <w:left w:val="single" w:sz="4" w:space="0" w:color="BFBFBF" w:themeColor="background1" w:themeShade="BF"/>
                        <w:bottom w:val="single" w:sz="4" w:space="0" w:color="BFBFBF" w:themeColor="background1" w:themeShade="BF"/>
                        <w:right w:val="single" w:sz="4" w:space="0" w:color="BFBFBF" w:themeColor="background1" w:themeShade="BF"/>
                      </w:tcBorders>
                    </w:tcPr>
                    <w:p w14:paraId="6EC3B3C1" w14:textId="16A3D716" w:rsidR="000D51FD" w:rsidRPr="006E5560" w:rsidRDefault="000D51FD" w:rsidP="000D51FD">
                      <w:pPr>
                        <w:pStyle w:val="Default"/>
                        <w:jc w:val="center"/>
                        <w:rPr>
                          <w:color w:val="7F7F7F"/>
                          <w:sz w:val="20"/>
                          <w:szCs w:val="20"/>
                        </w:rPr>
                      </w:pPr>
                      <w:r w:rsidRPr="00545291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0D51FD" w:rsidRPr="006E5560" w14:paraId="4E04DA09" w14:textId="02261C21" w:rsidTr="00DE2005">
              <w:trPr>
                <w:trHeight w:val="153"/>
              </w:trPr>
              <w:tc>
                <w:tcPr>
                  <w:tcW w:w="1968" w:type="dxa"/>
                  <w:tcBorders>
                    <w:top w:val="none" w:sz="6" w:space="0" w:color="auto"/>
                    <w:bottom w:val="none" w:sz="6" w:space="0" w:color="auto"/>
                    <w:right w:val="single" w:sz="4" w:space="0" w:color="BFBFBF" w:themeColor="background1" w:themeShade="BF"/>
                  </w:tcBorders>
                </w:tcPr>
                <w:p w14:paraId="5DE88945" w14:textId="77777777" w:rsidR="000D51FD" w:rsidRPr="006E5560" w:rsidRDefault="000D51FD" w:rsidP="000D51FD">
                  <w:pPr>
                    <w:pStyle w:val="Default"/>
                    <w:rPr>
                      <w:sz w:val="20"/>
                      <w:szCs w:val="20"/>
                    </w:rPr>
                  </w:pPr>
                  <w:r w:rsidRPr="006E5560">
                    <w:rPr>
                      <w:b/>
                      <w:bCs/>
                      <w:sz w:val="20"/>
                      <w:szCs w:val="20"/>
                    </w:rPr>
                    <w:t xml:space="preserve">Supervisor Stipend </w:t>
                  </w:r>
                </w:p>
              </w:tc>
              <w:sdt>
                <w:sdtPr>
                  <w:rPr>
                    <w:color w:val="7F7F7F"/>
                    <w:sz w:val="20"/>
                    <w:szCs w:val="20"/>
                  </w:rPr>
                  <w:id w:val="1665666667"/>
                  <w:placeholder>
                    <w:docPart w:val="F87443C4A260400A9B0297D7347C8F3F"/>
                  </w:placeholder>
                  <w:showingPlcHdr/>
                </w:sdtPr>
                <w:sdtContent>
                  <w:tc>
                    <w:tcPr>
                      <w:tcW w:w="4157" w:type="dxa"/>
                      <w:tcBorders>
                        <w:top w:val="single" w:sz="4" w:space="0" w:color="BFBFBF" w:themeColor="background1" w:themeShade="BF"/>
                        <w:left w:val="single" w:sz="4" w:space="0" w:color="BFBFBF" w:themeColor="background1" w:themeShade="BF"/>
                        <w:bottom w:val="single" w:sz="4" w:space="0" w:color="BFBFBF" w:themeColor="background1" w:themeShade="BF"/>
                        <w:right w:val="single" w:sz="4" w:space="0" w:color="BFBFBF" w:themeColor="background1" w:themeShade="BF"/>
                      </w:tcBorders>
                    </w:tcPr>
                    <w:p w14:paraId="3CE6FF7F" w14:textId="2B9319D1" w:rsidR="000D51FD" w:rsidRPr="006E5560" w:rsidRDefault="000D51FD" w:rsidP="000D51FD">
                      <w:pPr>
                        <w:pStyle w:val="Default"/>
                        <w:rPr>
                          <w:color w:val="7F7F7F"/>
                          <w:sz w:val="20"/>
                          <w:szCs w:val="20"/>
                        </w:rPr>
                      </w:pPr>
                      <w:r w:rsidRPr="006E5560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</w:rPr>
                  <w:id w:val="1268976224"/>
                  <w:placeholder>
                    <w:docPart w:val="F40A0D64FF894A26AC99822317EE0EFC"/>
                  </w:placeholder>
                  <w:showingPlcHdr/>
                  <w:date w:fullDate="2024-02-14T00:00:00Z">
                    <w:dateFormat w:val="MMM. d, yy"/>
                    <w:lid w:val="en-CA"/>
                    <w:storeMappedDataAs w:val="dateTime"/>
                    <w:calendar w:val="gregorian"/>
                  </w:date>
                </w:sdtPr>
                <w:sdtContent>
                  <w:tc>
                    <w:tcPr>
                      <w:tcW w:w="1134" w:type="dxa"/>
                      <w:tcBorders>
                        <w:top w:val="single" w:sz="4" w:space="0" w:color="BFBFBF" w:themeColor="background1" w:themeShade="BF"/>
                        <w:left w:val="single" w:sz="4" w:space="0" w:color="BFBFBF" w:themeColor="background1" w:themeShade="BF"/>
                        <w:bottom w:val="single" w:sz="4" w:space="0" w:color="BFBFBF" w:themeColor="background1" w:themeShade="BF"/>
                        <w:right w:val="single" w:sz="4" w:space="0" w:color="BFBFBF" w:themeColor="background1" w:themeShade="BF"/>
                      </w:tcBorders>
                    </w:tcPr>
                    <w:p w14:paraId="148BFE1E" w14:textId="2737625F" w:rsidR="000D51FD" w:rsidRPr="006E5560" w:rsidRDefault="000D51FD" w:rsidP="000D51FD">
                      <w:pPr>
                        <w:pStyle w:val="Default"/>
                        <w:jc w:val="center"/>
                        <w:rPr>
                          <w:color w:val="7F7F7F"/>
                          <w:sz w:val="20"/>
                          <w:szCs w:val="20"/>
                        </w:rPr>
                      </w:pPr>
                      <w:r w:rsidRPr="005C0E22">
                        <w:rPr>
                          <w:rStyle w:val="PlaceholderText"/>
                          <w:sz w:val="18"/>
                          <w:szCs w:val="18"/>
                        </w:rPr>
                        <w:t>Click or tap to enter a date.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</w:rPr>
                  <w:id w:val="279690241"/>
                  <w:placeholder>
                    <w:docPart w:val="D9EF8FFEA9084457B8F39EED09E1E238"/>
                  </w:placeholder>
                  <w:showingPlcHdr/>
                  <w:date w:fullDate="2024-02-14T00:00:00Z">
                    <w:dateFormat w:val="MMM. d, yy"/>
                    <w:lid w:val="en-CA"/>
                    <w:storeMappedDataAs w:val="dateTime"/>
                    <w:calendar w:val="gregorian"/>
                  </w:date>
                </w:sdtPr>
                <w:sdtContent>
                  <w:tc>
                    <w:tcPr>
                      <w:tcW w:w="1134" w:type="dxa"/>
                      <w:tcBorders>
                        <w:top w:val="single" w:sz="4" w:space="0" w:color="BFBFBF" w:themeColor="background1" w:themeShade="BF"/>
                        <w:left w:val="single" w:sz="4" w:space="0" w:color="BFBFBF" w:themeColor="background1" w:themeShade="BF"/>
                        <w:bottom w:val="single" w:sz="4" w:space="0" w:color="BFBFBF" w:themeColor="background1" w:themeShade="BF"/>
                        <w:right w:val="single" w:sz="4" w:space="0" w:color="BFBFBF" w:themeColor="background1" w:themeShade="BF"/>
                      </w:tcBorders>
                    </w:tcPr>
                    <w:p w14:paraId="3B593958" w14:textId="6B6DDE8C" w:rsidR="000D51FD" w:rsidRPr="006E5560" w:rsidRDefault="000D51FD" w:rsidP="000D51FD">
                      <w:pPr>
                        <w:pStyle w:val="Default"/>
                        <w:jc w:val="center"/>
                        <w:rPr>
                          <w:color w:val="7F7F7F"/>
                          <w:sz w:val="20"/>
                          <w:szCs w:val="20"/>
                        </w:rPr>
                      </w:pPr>
                      <w:r w:rsidRPr="005C0E22">
                        <w:rPr>
                          <w:rStyle w:val="PlaceholderText"/>
                          <w:sz w:val="18"/>
                          <w:szCs w:val="18"/>
                        </w:rPr>
                        <w:t>Click or tap to enter a date.</w:t>
                      </w:r>
                    </w:p>
                  </w:tc>
                </w:sdtContent>
              </w:sdt>
              <w:sdt>
                <w:sdtPr>
                  <w:rPr>
                    <w:b/>
                    <w:bCs/>
                    <w:color w:val="7F7F7F"/>
                    <w:sz w:val="18"/>
                    <w:szCs w:val="18"/>
                  </w:rPr>
                  <w:id w:val="-1740246794"/>
                  <w:placeholder>
                    <w:docPart w:val="34E4A3141F104B0382F405C3315EAC30"/>
                  </w:placeholder>
                  <w:showingPlcHdr/>
                </w:sdtPr>
                <w:sdtContent>
                  <w:tc>
                    <w:tcPr>
                      <w:tcW w:w="1134" w:type="dxa"/>
                      <w:tcBorders>
                        <w:top w:val="single" w:sz="4" w:space="0" w:color="BFBFBF" w:themeColor="background1" w:themeShade="BF"/>
                        <w:left w:val="single" w:sz="4" w:space="0" w:color="BFBFBF" w:themeColor="background1" w:themeShade="BF"/>
                        <w:bottom w:val="single" w:sz="4" w:space="0" w:color="BFBFBF" w:themeColor="background1" w:themeShade="BF"/>
                        <w:right w:val="single" w:sz="4" w:space="0" w:color="BFBFBF" w:themeColor="background1" w:themeShade="BF"/>
                      </w:tcBorders>
                    </w:tcPr>
                    <w:p w14:paraId="04E48667" w14:textId="35804827" w:rsidR="000D51FD" w:rsidRPr="006E5560" w:rsidRDefault="000D51FD" w:rsidP="000D51FD">
                      <w:pPr>
                        <w:pStyle w:val="Default"/>
                        <w:jc w:val="center"/>
                        <w:rPr>
                          <w:color w:val="7F7F7F"/>
                          <w:sz w:val="20"/>
                          <w:szCs w:val="20"/>
                        </w:rPr>
                      </w:pPr>
                      <w:r w:rsidRPr="00545291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b/>
                    <w:bCs/>
                    <w:color w:val="7F7F7F"/>
                    <w:sz w:val="18"/>
                    <w:szCs w:val="18"/>
                  </w:rPr>
                  <w:id w:val="1259400754"/>
                  <w:placeholder>
                    <w:docPart w:val="5405B2A1FFE2443A9F907C2A94868366"/>
                  </w:placeholder>
                  <w:showingPlcHdr/>
                </w:sdtPr>
                <w:sdtContent>
                  <w:tc>
                    <w:tcPr>
                      <w:tcW w:w="1134" w:type="dxa"/>
                      <w:tcBorders>
                        <w:top w:val="single" w:sz="4" w:space="0" w:color="BFBFBF" w:themeColor="background1" w:themeShade="BF"/>
                        <w:left w:val="single" w:sz="4" w:space="0" w:color="BFBFBF" w:themeColor="background1" w:themeShade="BF"/>
                        <w:bottom w:val="single" w:sz="4" w:space="0" w:color="BFBFBF" w:themeColor="background1" w:themeShade="BF"/>
                        <w:right w:val="single" w:sz="4" w:space="0" w:color="BFBFBF" w:themeColor="background1" w:themeShade="BF"/>
                      </w:tcBorders>
                    </w:tcPr>
                    <w:p w14:paraId="0B11D7E9" w14:textId="2D8B221B" w:rsidR="000D51FD" w:rsidRPr="006E5560" w:rsidRDefault="000D51FD" w:rsidP="000D51FD">
                      <w:pPr>
                        <w:pStyle w:val="Default"/>
                        <w:jc w:val="center"/>
                        <w:rPr>
                          <w:color w:val="7F7F7F"/>
                          <w:sz w:val="20"/>
                          <w:szCs w:val="20"/>
                        </w:rPr>
                      </w:pPr>
                      <w:r w:rsidRPr="00545291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0D51FD" w:rsidRPr="006E5560" w14:paraId="72159FAB" w14:textId="515558A6" w:rsidTr="00DE2005">
              <w:trPr>
                <w:trHeight w:val="153"/>
              </w:trPr>
              <w:tc>
                <w:tcPr>
                  <w:tcW w:w="1968" w:type="dxa"/>
                  <w:tcBorders>
                    <w:top w:val="none" w:sz="6" w:space="0" w:color="auto"/>
                    <w:bottom w:val="none" w:sz="6" w:space="0" w:color="auto"/>
                    <w:right w:val="single" w:sz="4" w:space="0" w:color="BFBFBF" w:themeColor="background1" w:themeShade="BF"/>
                  </w:tcBorders>
                </w:tcPr>
                <w:p w14:paraId="2B2D6316" w14:textId="77777777" w:rsidR="000D51FD" w:rsidRPr="006E5560" w:rsidRDefault="000D51FD" w:rsidP="000D51FD">
                  <w:pPr>
                    <w:pStyle w:val="Default"/>
                    <w:rPr>
                      <w:sz w:val="20"/>
                      <w:szCs w:val="20"/>
                    </w:rPr>
                  </w:pPr>
                  <w:r w:rsidRPr="006E5560">
                    <w:rPr>
                      <w:b/>
                      <w:bCs/>
                      <w:sz w:val="20"/>
                      <w:szCs w:val="20"/>
                    </w:rPr>
                    <w:t xml:space="preserve">Other Sources </w:t>
                  </w:r>
                </w:p>
              </w:tc>
              <w:sdt>
                <w:sdtPr>
                  <w:rPr>
                    <w:color w:val="7F7F7F"/>
                    <w:sz w:val="20"/>
                    <w:szCs w:val="20"/>
                  </w:rPr>
                  <w:id w:val="-309324489"/>
                  <w:placeholder>
                    <w:docPart w:val="347D4FA77A784A208C14155C22E3378B"/>
                  </w:placeholder>
                  <w:showingPlcHdr/>
                </w:sdtPr>
                <w:sdtContent>
                  <w:tc>
                    <w:tcPr>
                      <w:tcW w:w="4157" w:type="dxa"/>
                      <w:tcBorders>
                        <w:top w:val="single" w:sz="4" w:space="0" w:color="BFBFBF" w:themeColor="background1" w:themeShade="BF"/>
                        <w:left w:val="single" w:sz="4" w:space="0" w:color="BFBFBF" w:themeColor="background1" w:themeShade="BF"/>
                        <w:bottom w:val="single" w:sz="4" w:space="0" w:color="BFBFBF" w:themeColor="background1" w:themeShade="BF"/>
                        <w:right w:val="single" w:sz="4" w:space="0" w:color="BFBFBF" w:themeColor="background1" w:themeShade="BF"/>
                      </w:tcBorders>
                    </w:tcPr>
                    <w:p w14:paraId="073F1857" w14:textId="0FD0C4CE" w:rsidR="000D51FD" w:rsidRPr="006E5560" w:rsidRDefault="000D51FD" w:rsidP="000D51FD">
                      <w:pPr>
                        <w:pStyle w:val="Default"/>
                        <w:rPr>
                          <w:color w:val="7F7F7F"/>
                          <w:sz w:val="20"/>
                          <w:szCs w:val="20"/>
                        </w:rPr>
                      </w:pPr>
                      <w:r w:rsidRPr="006E5560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</w:rPr>
                  <w:id w:val="654567960"/>
                  <w:placeholder>
                    <w:docPart w:val="D31D245140234427B23A0F653E021336"/>
                  </w:placeholder>
                  <w:showingPlcHdr/>
                  <w:date w:fullDate="2024-02-14T00:00:00Z">
                    <w:dateFormat w:val="MMM. d, yy"/>
                    <w:lid w:val="en-CA"/>
                    <w:storeMappedDataAs w:val="dateTime"/>
                    <w:calendar w:val="gregorian"/>
                  </w:date>
                </w:sdtPr>
                <w:sdtContent>
                  <w:tc>
                    <w:tcPr>
                      <w:tcW w:w="1134" w:type="dxa"/>
                      <w:tcBorders>
                        <w:top w:val="single" w:sz="4" w:space="0" w:color="BFBFBF" w:themeColor="background1" w:themeShade="BF"/>
                        <w:left w:val="single" w:sz="4" w:space="0" w:color="BFBFBF" w:themeColor="background1" w:themeShade="BF"/>
                        <w:bottom w:val="single" w:sz="4" w:space="0" w:color="BFBFBF" w:themeColor="background1" w:themeShade="BF"/>
                        <w:right w:val="single" w:sz="4" w:space="0" w:color="BFBFBF" w:themeColor="background1" w:themeShade="BF"/>
                      </w:tcBorders>
                    </w:tcPr>
                    <w:p w14:paraId="03BB9A75" w14:textId="7A143D77" w:rsidR="000D51FD" w:rsidRPr="006E5560" w:rsidRDefault="000D51FD" w:rsidP="000D51FD">
                      <w:pPr>
                        <w:pStyle w:val="Default"/>
                        <w:jc w:val="center"/>
                        <w:rPr>
                          <w:color w:val="7F7F7F"/>
                          <w:sz w:val="20"/>
                          <w:szCs w:val="20"/>
                        </w:rPr>
                      </w:pPr>
                      <w:r w:rsidRPr="005C0E22">
                        <w:rPr>
                          <w:rStyle w:val="PlaceholderText"/>
                          <w:sz w:val="18"/>
                          <w:szCs w:val="18"/>
                        </w:rPr>
                        <w:t>Click or tap to enter a date.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</w:rPr>
                  <w:id w:val="-1547753731"/>
                  <w:placeholder>
                    <w:docPart w:val="50BB4CE8EA2B47288A0EBB9579C71116"/>
                  </w:placeholder>
                  <w:showingPlcHdr/>
                  <w:date w:fullDate="2024-02-14T00:00:00Z">
                    <w:dateFormat w:val="MMM. d, yy"/>
                    <w:lid w:val="en-CA"/>
                    <w:storeMappedDataAs w:val="dateTime"/>
                    <w:calendar w:val="gregorian"/>
                  </w:date>
                </w:sdtPr>
                <w:sdtContent>
                  <w:tc>
                    <w:tcPr>
                      <w:tcW w:w="1134" w:type="dxa"/>
                      <w:tcBorders>
                        <w:top w:val="single" w:sz="4" w:space="0" w:color="BFBFBF" w:themeColor="background1" w:themeShade="BF"/>
                        <w:left w:val="single" w:sz="4" w:space="0" w:color="BFBFBF" w:themeColor="background1" w:themeShade="BF"/>
                        <w:bottom w:val="single" w:sz="4" w:space="0" w:color="BFBFBF" w:themeColor="background1" w:themeShade="BF"/>
                        <w:right w:val="single" w:sz="4" w:space="0" w:color="BFBFBF" w:themeColor="background1" w:themeShade="BF"/>
                      </w:tcBorders>
                    </w:tcPr>
                    <w:p w14:paraId="588CFC2F" w14:textId="050E479A" w:rsidR="000D51FD" w:rsidRPr="006E5560" w:rsidRDefault="000D51FD" w:rsidP="000D51FD">
                      <w:pPr>
                        <w:pStyle w:val="Default"/>
                        <w:jc w:val="center"/>
                        <w:rPr>
                          <w:color w:val="7F7F7F"/>
                          <w:sz w:val="20"/>
                          <w:szCs w:val="20"/>
                        </w:rPr>
                      </w:pPr>
                      <w:r w:rsidRPr="005C0E22">
                        <w:rPr>
                          <w:rStyle w:val="PlaceholderText"/>
                          <w:sz w:val="18"/>
                          <w:szCs w:val="18"/>
                        </w:rPr>
                        <w:t>Click or tap to enter a date.</w:t>
                      </w:r>
                    </w:p>
                  </w:tc>
                </w:sdtContent>
              </w:sdt>
              <w:sdt>
                <w:sdtPr>
                  <w:rPr>
                    <w:b/>
                    <w:bCs/>
                    <w:color w:val="7F7F7F"/>
                    <w:sz w:val="18"/>
                    <w:szCs w:val="18"/>
                  </w:rPr>
                  <w:id w:val="259497142"/>
                  <w:placeholder>
                    <w:docPart w:val="43C2B74808614200A727157F4596DA98"/>
                  </w:placeholder>
                  <w:showingPlcHdr/>
                </w:sdtPr>
                <w:sdtContent>
                  <w:tc>
                    <w:tcPr>
                      <w:tcW w:w="1134" w:type="dxa"/>
                      <w:tcBorders>
                        <w:top w:val="single" w:sz="4" w:space="0" w:color="BFBFBF" w:themeColor="background1" w:themeShade="BF"/>
                        <w:left w:val="single" w:sz="4" w:space="0" w:color="BFBFBF" w:themeColor="background1" w:themeShade="BF"/>
                        <w:bottom w:val="single" w:sz="4" w:space="0" w:color="BFBFBF" w:themeColor="background1" w:themeShade="BF"/>
                        <w:right w:val="single" w:sz="4" w:space="0" w:color="BFBFBF" w:themeColor="background1" w:themeShade="BF"/>
                      </w:tcBorders>
                    </w:tcPr>
                    <w:p w14:paraId="1A9570D0" w14:textId="2CD357D7" w:rsidR="000D51FD" w:rsidRPr="006E5560" w:rsidRDefault="000D51FD" w:rsidP="000D51FD">
                      <w:pPr>
                        <w:pStyle w:val="Default"/>
                        <w:jc w:val="center"/>
                        <w:rPr>
                          <w:color w:val="7F7F7F"/>
                          <w:sz w:val="20"/>
                          <w:szCs w:val="20"/>
                        </w:rPr>
                      </w:pPr>
                      <w:r w:rsidRPr="00545291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b/>
                    <w:bCs/>
                    <w:color w:val="7F7F7F"/>
                    <w:sz w:val="18"/>
                    <w:szCs w:val="18"/>
                  </w:rPr>
                  <w:id w:val="-1772459624"/>
                  <w:placeholder>
                    <w:docPart w:val="2EC7B481EBC1443286081C0EEDDF78B9"/>
                  </w:placeholder>
                  <w:showingPlcHdr/>
                </w:sdtPr>
                <w:sdtContent>
                  <w:tc>
                    <w:tcPr>
                      <w:tcW w:w="1134" w:type="dxa"/>
                      <w:tcBorders>
                        <w:top w:val="single" w:sz="4" w:space="0" w:color="BFBFBF" w:themeColor="background1" w:themeShade="BF"/>
                        <w:left w:val="single" w:sz="4" w:space="0" w:color="BFBFBF" w:themeColor="background1" w:themeShade="BF"/>
                        <w:bottom w:val="single" w:sz="4" w:space="0" w:color="BFBFBF" w:themeColor="background1" w:themeShade="BF"/>
                        <w:right w:val="single" w:sz="4" w:space="0" w:color="BFBFBF" w:themeColor="background1" w:themeShade="BF"/>
                      </w:tcBorders>
                    </w:tcPr>
                    <w:p w14:paraId="5236A6D4" w14:textId="19C33D6D" w:rsidR="000D51FD" w:rsidRPr="006E5560" w:rsidRDefault="000D51FD" w:rsidP="000D51FD">
                      <w:pPr>
                        <w:pStyle w:val="Default"/>
                        <w:jc w:val="center"/>
                        <w:rPr>
                          <w:color w:val="7F7F7F"/>
                          <w:sz w:val="20"/>
                          <w:szCs w:val="20"/>
                        </w:rPr>
                      </w:pPr>
                      <w:r w:rsidRPr="00545291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0D51FD" w:rsidRPr="006E5560" w14:paraId="5EE21173" w14:textId="4AE74FB4" w:rsidTr="00D928E9">
              <w:trPr>
                <w:trHeight w:val="153"/>
              </w:trPr>
              <w:tc>
                <w:tcPr>
                  <w:tcW w:w="7259" w:type="dxa"/>
                  <w:gridSpan w:val="3"/>
                  <w:tcBorders>
                    <w:top w:val="none" w:sz="6" w:space="0" w:color="auto"/>
                    <w:bottom w:val="none" w:sz="6" w:space="0" w:color="auto"/>
                    <w:right w:val="single" w:sz="4" w:space="0" w:color="FFFFFF" w:themeColor="background1"/>
                  </w:tcBorders>
                  <w:vAlign w:val="center"/>
                </w:tcPr>
                <w:p w14:paraId="2D0574A8" w14:textId="09150591" w:rsidR="000D51FD" w:rsidRPr="006E5560" w:rsidRDefault="000D51FD" w:rsidP="000D51FD">
                  <w:pPr>
                    <w:pStyle w:val="Default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 w:rsidRPr="006E5560">
                    <w:rPr>
                      <w:b/>
                      <w:bCs/>
                      <w:sz w:val="20"/>
                      <w:szCs w:val="20"/>
                    </w:rPr>
                    <w:t xml:space="preserve">Total Proposed Stipend  </w:t>
                  </w:r>
                </w:p>
              </w:tc>
              <w:tc>
                <w:tcPr>
                  <w:tcW w:w="1134" w:type="dxa"/>
                  <w:tcBorders>
                    <w:top w:val="single" w:sz="4" w:space="0" w:color="BFBFBF" w:themeColor="background1" w:themeShade="BF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BFBFBF" w:themeColor="background1" w:themeShade="BF"/>
                  </w:tcBorders>
                </w:tcPr>
                <w:p w14:paraId="39009147" w14:textId="77777777" w:rsidR="000D51FD" w:rsidRPr="006E5560" w:rsidRDefault="000D51FD" w:rsidP="000D51FD">
                  <w:pPr>
                    <w:pStyle w:val="Default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sdt>
                <w:sdtPr>
                  <w:rPr>
                    <w:b/>
                    <w:bCs/>
                    <w:color w:val="7F7F7F"/>
                    <w:sz w:val="18"/>
                    <w:szCs w:val="18"/>
                  </w:rPr>
                  <w:id w:val="-612052281"/>
                  <w:placeholder>
                    <w:docPart w:val="00133E4B4C78419DB8BACF4E1CF0AF6A"/>
                  </w:placeholder>
                  <w:showingPlcHdr/>
                </w:sdtPr>
                <w:sdtContent>
                  <w:tc>
                    <w:tcPr>
                      <w:tcW w:w="1134" w:type="dxa"/>
                      <w:tcBorders>
                        <w:top w:val="single" w:sz="4" w:space="0" w:color="BFBFBF" w:themeColor="background1" w:themeShade="BF"/>
                        <w:left w:val="single" w:sz="4" w:space="0" w:color="BFBFBF" w:themeColor="background1" w:themeShade="BF"/>
                        <w:bottom w:val="single" w:sz="4" w:space="0" w:color="BFBFBF" w:themeColor="background1" w:themeShade="BF"/>
                        <w:right w:val="single" w:sz="4" w:space="0" w:color="BFBFBF" w:themeColor="background1" w:themeShade="BF"/>
                      </w:tcBorders>
                    </w:tcPr>
                    <w:p w14:paraId="429B6798" w14:textId="47581C96" w:rsidR="000D51FD" w:rsidRPr="008818DD" w:rsidRDefault="000D51FD" w:rsidP="000D51FD">
                      <w:pPr>
                        <w:pStyle w:val="Default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818DD">
                        <w:rPr>
                          <w:rStyle w:val="PlaceholderText"/>
                          <w:b/>
                          <w:bCs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b/>
                    <w:bCs/>
                    <w:color w:val="7F7F7F"/>
                    <w:sz w:val="18"/>
                    <w:szCs w:val="18"/>
                  </w:rPr>
                  <w:id w:val="1988662482"/>
                  <w:placeholder>
                    <w:docPart w:val="656B9378B19C4C168A58D8D41D65AF77"/>
                  </w:placeholder>
                  <w:showingPlcHdr/>
                </w:sdtPr>
                <w:sdtContent>
                  <w:tc>
                    <w:tcPr>
                      <w:tcW w:w="1134" w:type="dxa"/>
                      <w:tcBorders>
                        <w:top w:val="single" w:sz="4" w:space="0" w:color="BFBFBF" w:themeColor="background1" w:themeShade="BF"/>
                        <w:left w:val="single" w:sz="4" w:space="0" w:color="BFBFBF" w:themeColor="background1" w:themeShade="BF"/>
                        <w:bottom w:val="single" w:sz="4" w:space="0" w:color="BFBFBF" w:themeColor="background1" w:themeShade="BF"/>
                        <w:right w:val="single" w:sz="4" w:space="0" w:color="BFBFBF" w:themeColor="background1" w:themeShade="BF"/>
                      </w:tcBorders>
                    </w:tcPr>
                    <w:p w14:paraId="26E99930" w14:textId="4AF9A614" w:rsidR="000D51FD" w:rsidRPr="008818DD" w:rsidRDefault="000D51FD" w:rsidP="000D51FD">
                      <w:pPr>
                        <w:pStyle w:val="Default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818DD">
                        <w:rPr>
                          <w:rStyle w:val="PlaceholderText"/>
                          <w:b/>
                          <w:bCs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</w:tr>
          </w:tbl>
          <w:p w14:paraId="16964D02" w14:textId="6F410422" w:rsidR="000D51FD" w:rsidRPr="00DB5D2D" w:rsidRDefault="000D51FD" w:rsidP="000D51FD">
            <w:pPr>
              <w:pStyle w:val="Default"/>
              <w:spacing w:before="240"/>
              <w:rPr>
                <w:i/>
                <w:iCs/>
                <w:sz w:val="20"/>
                <w:szCs w:val="20"/>
              </w:rPr>
            </w:pPr>
          </w:p>
        </w:tc>
      </w:tr>
      <w:tr w:rsidR="000D51FD" w14:paraId="572788C4" w14:textId="77777777" w:rsidTr="00BC65A5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gridSpan w:val="2"/>
          </w:tcPr>
          <w:p w14:paraId="0A432C72" w14:textId="77777777" w:rsidR="000D51FD" w:rsidRPr="006E5560" w:rsidRDefault="000D51FD" w:rsidP="000D51FD">
            <w:pPr>
              <w:pStyle w:val="Default"/>
              <w:rPr>
                <w:sz w:val="20"/>
                <w:szCs w:val="20"/>
              </w:rPr>
            </w:pPr>
            <w:r w:rsidRPr="00551BC5">
              <w:rPr>
                <w:sz w:val="20"/>
                <w:szCs w:val="20"/>
              </w:rPr>
              <w:t>Additional comments</w:t>
            </w:r>
            <w:r>
              <w:rPr>
                <w:sz w:val="20"/>
                <w:szCs w:val="20"/>
              </w:rPr>
              <w:t xml:space="preserve"> </w:t>
            </w:r>
          </w:p>
        </w:tc>
        <w:sdt>
          <w:sdtPr>
            <w:rPr>
              <w:sz w:val="20"/>
              <w:szCs w:val="20"/>
            </w:rPr>
            <w:id w:val="35703213"/>
            <w:placeholder>
              <w:docPart w:val="40A8DF55195F400689C6CD9A01B2BBAD"/>
            </w:placeholder>
            <w:showingPlcHdr/>
          </w:sdtPr>
          <w:sdtContent>
            <w:tc>
              <w:tcPr>
                <w:tcW w:w="7575" w:type="dxa"/>
                <w:gridSpan w:val="11"/>
              </w:tcPr>
              <w:p w14:paraId="35A6B2D6" w14:textId="30305433" w:rsidR="000D51FD" w:rsidRPr="006E5560" w:rsidRDefault="000D51FD" w:rsidP="000D51FD">
                <w:pPr>
                  <w:pStyle w:val="Defaul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bCs/>
                    <w:sz w:val="20"/>
                    <w:szCs w:val="20"/>
                  </w:rPr>
                </w:pPr>
                <w:r w:rsidRPr="003B4B19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0D51FD" w14:paraId="4D507DF8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1" w:type="dxa"/>
            <w:gridSpan w:val="13"/>
          </w:tcPr>
          <w:p w14:paraId="2E45F839" w14:textId="4316DF81" w:rsidR="000D51FD" w:rsidRPr="00F16FAE" w:rsidRDefault="000D51FD" w:rsidP="000D51FD">
            <w:pPr>
              <w:rPr>
                <w:color w:val="auto"/>
              </w:rPr>
            </w:pPr>
            <w:r w:rsidRPr="00F16FAE">
              <w:rPr>
                <w:color w:val="auto"/>
              </w:rPr>
              <w:t xml:space="preserve">SCHEDULE </w:t>
            </w:r>
          </w:p>
        </w:tc>
      </w:tr>
      <w:tr w:rsidR="000D51FD" w14:paraId="6F1C6E19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1" w:type="dxa"/>
            <w:gridSpan w:val="13"/>
          </w:tcPr>
          <w:p w14:paraId="6F5370D4" w14:textId="6F1FA3A5" w:rsidR="000D51FD" w:rsidRPr="00F16FAE" w:rsidRDefault="000D51FD" w:rsidP="000D51FD">
            <w:pPr>
              <w:rPr>
                <w:b w:val="0"/>
                <w:bCs w:val="0"/>
                <w:i/>
                <w:iCs/>
              </w:rPr>
            </w:pPr>
            <w:r w:rsidRPr="082F7802">
              <w:rPr>
                <w:b w:val="0"/>
                <w:bCs w:val="0"/>
                <w:i/>
                <w:iCs/>
              </w:rPr>
              <w:t xml:space="preserve">Supervisors may apply for funding to start in </w:t>
            </w:r>
            <w:r w:rsidRPr="00446557">
              <w:rPr>
                <w:b w:val="0"/>
                <w:bCs w:val="0"/>
                <w:i/>
                <w:iCs/>
                <w:u w:val="single"/>
              </w:rPr>
              <w:t>May, September, or January</w:t>
            </w:r>
            <w:r w:rsidRPr="008571B5">
              <w:rPr>
                <w:b w:val="0"/>
                <w:bCs w:val="0"/>
                <w:i/>
                <w:iCs/>
              </w:rPr>
              <w:t>.</w:t>
            </w:r>
            <w:r w:rsidRPr="082F7802">
              <w:rPr>
                <w:b w:val="0"/>
                <w:bCs w:val="0"/>
                <w:i/>
                <w:iCs/>
              </w:rPr>
              <w:t xml:space="preserve"> If the student is already enrolled in a graduate program and they are seeking retroactive admission, enter the actual start date and anticipated completion.</w:t>
            </w:r>
          </w:p>
        </w:tc>
      </w:tr>
      <w:tr w:rsidR="000D51FD" w14:paraId="20226506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gridSpan w:val="2"/>
            <w:tcBorders>
              <w:right w:val="single" w:sz="4" w:space="0" w:color="BFBFBF" w:themeColor="background1" w:themeShade="BF"/>
            </w:tcBorders>
          </w:tcPr>
          <w:p w14:paraId="4AEB3601" w14:textId="222C853A" w:rsidR="000D51FD" w:rsidRDefault="000D51FD" w:rsidP="000D51FD">
            <w:pPr>
              <w:pStyle w:val="Default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Requested Start Date of FWNET Fellowship</w:t>
            </w:r>
          </w:p>
        </w:tc>
        <w:sdt>
          <w:sdtPr>
            <w:id w:val="2067908856"/>
            <w:placeholder>
              <w:docPart w:val="A1F3C87A4C7948E495CE49FA1AC669DA"/>
            </w:placeholder>
            <w:showingPlcHdr/>
            <w:date w:fullDate="2024-02-06T00:00:00Z">
              <w:dateFormat w:val="MMMM d, yyyy"/>
              <w:lid w:val="en-CA"/>
              <w:storeMappedDataAs w:val="dateTime"/>
              <w:calendar w:val="gregorian"/>
            </w:date>
          </w:sdtPr>
          <w:sdtContent>
            <w:tc>
              <w:tcPr>
                <w:tcW w:w="7575" w:type="dxa"/>
                <w:gridSpan w:val="11"/>
                <w:tcBorders>
                  <w:top w:val="single" w:sz="4" w:space="0" w:color="FFFFFF" w:themeColor="background1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3C839CC7" w14:textId="37691006" w:rsidR="000D51FD" w:rsidRDefault="000D51FD" w:rsidP="000D51F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B5C92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0D51FD" w14:paraId="2A3315F1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gridSpan w:val="2"/>
            <w:tcBorders>
              <w:right w:val="single" w:sz="4" w:space="0" w:color="BFBFBF" w:themeColor="background1" w:themeShade="BF"/>
            </w:tcBorders>
          </w:tcPr>
          <w:p w14:paraId="4128624D" w14:textId="58E34E7C" w:rsidR="000D51FD" w:rsidRDefault="000D51FD" w:rsidP="000D51FD">
            <w:pPr>
              <w:pStyle w:val="Default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Proposed End Date of FWNET Fellowship</w:t>
            </w:r>
          </w:p>
        </w:tc>
        <w:sdt>
          <w:sdtPr>
            <w:id w:val="-1440592042"/>
            <w:placeholder>
              <w:docPart w:val="9E9624963B5E4CE099B9C8A56296EBBD"/>
            </w:placeholder>
            <w:showingPlcHdr/>
            <w:date w:fullDate="2025-02-06T00:00:00Z">
              <w:dateFormat w:val="MMMM d, yyyy"/>
              <w:lid w:val="en-CA"/>
              <w:storeMappedDataAs w:val="dateTime"/>
              <w:calendar w:val="gregorian"/>
            </w:date>
          </w:sdtPr>
          <w:sdtContent>
            <w:tc>
              <w:tcPr>
                <w:tcW w:w="7575" w:type="dxa"/>
                <w:gridSpan w:val="11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45500741" w14:textId="12BE0D7E" w:rsidR="000D51FD" w:rsidRDefault="000D51FD" w:rsidP="000D51F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B5C92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0D51FD" w:rsidRPr="00DB5D2D" w14:paraId="26231965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gridSpan w:val="2"/>
            <w:tcBorders>
              <w:bottom w:val="double" w:sz="4" w:space="0" w:color="C4BC96" w:themeColor="background2" w:themeShade="BF"/>
            </w:tcBorders>
            <w:shd w:val="clear" w:color="auto" w:fill="F2F2F2" w:themeFill="background1" w:themeFillShade="F2"/>
          </w:tcPr>
          <w:p w14:paraId="1D1183D7" w14:textId="77777777" w:rsidR="000D51FD" w:rsidRPr="00DB5D2D" w:rsidRDefault="000D51FD" w:rsidP="000D51FD">
            <w:pPr>
              <w:pStyle w:val="Default"/>
              <w:rPr>
                <w:b w:val="0"/>
                <w:bCs w:val="0"/>
                <w:sz w:val="14"/>
                <w:szCs w:val="14"/>
              </w:rPr>
            </w:pPr>
          </w:p>
        </w:tc>
        <w:tc>
          <w:tcPr>
            <w:tcW w:w="7575" w:type="dxa"/>
            <w:gridSpan w:val="11"/>
            <w:tcBorders>
              <w:top w:val="single" w:sz="4" w:space="0" w:color="BFBFBF" w:themeColor="background1" w:themeShade="BF"/>
              <w:bottom w:val="double" w:sz="4" w:space="0" w:color="C4BC96" w:themeColor="background2" w:themeShade="BF"/>
            </w:tcBorders>
            <w:shd w:val="clear" w:color="auto" w:fill="F2F2F2" w:themeFill="background1" w:themeFillShade="F2"/>
          </w:tcPr>
          <w:p w14:paraId="43FB98D6" w14:textId="77777777" w:rsidR="000D51FD" w:rsidRPr="00DB5D2D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0D51FD" w14:paraId="309820E1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71" w:type="dxa"/>
            <w:gridSpan w:val="13"/>
          </w:tcPr>
          <w:p w14:paraId="749DF341" w14:textId="77777777" w:rsidR="000D51FD" w:rsidRDefault="000D51FD" w:rsidP="000D51FD">
            <w:pPr>
              <w:pStyle w:val="Default"/>
              <w:rPr>
                <w:b w:val="0"/>
                <w:bCs w:val="0"/>
                <w:sz w:val="22"/>
                <w:szCs w:val="22"/>
              </w:rPr>
            </w:pPr>
          </w:p>
          <w:p w14:paraId="737755C7" w14:textId="651BBFE7" w:rsidR="000D51FD" w:rsidRPr="00AC4E37" w:rsidRDefault="000D51FD" w:rsidP="000D51FD">
            <w:pPr>
              <w:pStyle w:val="Default"/>
              <w:rPr>
                <w:sz w:val="22"/>
                <w:szCs w:val="22"/>
              </w:rPr>
            </w:pPr>
            <w:r w:rsidRPr="00AC4E37">
              <w:rPr>
                <w:sz w:val="22"/>
                <w:szCs w:val="22"/>
              </w:rPr>
              <w:t xml:space="preserve">INSTRUCTIONS FOR SUBMISSION </w:t>
            </w:r>
          </w:p>
          <w:p w14:paraId="4422B598" w14:textId="15B6B13C" w:rsidR="000D51FD" w:rsidRDefault="000D51FD" w:rsidP="000D51FD">
            <w:pPr>
              <w:pStyle w:val="Default"/>
              <w:rPr>
                <w:sz w:val="22"/>
                <w:szCs w:val="22"/>
              </w:rPr>
            </w:pPr>
            <w:r w:rsidRPr="00AC4E37">
              <w:rPr>
                <w:b w:val="0"/>
                <w:bCs w:val="0"/>
                <w:sz w:val="22"/>
                <w:szCs w:val="22"/>
              </w:rPr>
              <w:t xml:space="preserve">Email </w:t>
            </w:r>
            <w:r w:rsidRPr="00020C60">
              <w:rPr>
                <w:b w:val="0"/>
                <w:bCs w:val="0"/>
                <w:sz w:val="22"/>
                <w:szCs w:val="22"/>
              </w:rPr>
              <w:t>to</w:t>
            </w:r>
            <w:r w:rsidRPr="00020C60">
              <w:rPr>
                <w:sz w:val="22"/>
                <w:szCs w:val="22"/>
              </w:rPr>
              <w:t xml:space="preserve"> </w:t>
            </w:r>
            <w:r w:rsidRPr="00020C60">
              <w:rPr>
                <w:color w:val="0562C1"/>
                <w:sz w:val="22"/>
                <w:szCs w:val="22"/>
              </w:rPr>
              <w:t>fwnet@usask.ca</w:t>
            </w:r>
            <w:r w:rsidRPr="00AC4E37">
              <w:rPr>
                <w:b w:val="0"/>
                <w:bCs w:val="0"/>
                <w:sz w:val="22"/>
                <w:szCs w:val="22"/>
              </w:rPr>
              <w:t>, name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 w:rsidRPr="00AC4E37">
              <w:rPr>
                <w:sz w:val="22"/>
                <w:szCs w:val="22"/>
              </w:rPr>
              <w:t>TraineeName.Department.FWNET</w:t>
            </w:r>
            <w:proofErr w:type="gramEnd"/>
            <w:r w:rsidRPr="00AC4E37">
              <w:rPr>
                <w:sz w:val="22"/>
                <w:szCs w:val="22"/>
              </w:rPr>
              <w:t>-Application</w:t>
            </w:r>
            <w:r>
              <w:rPr>
                <w:sz w:val="22"/>
                <w:szCs w:val="22"/>
              </w:rPr>
              <w:t xml:space="preserve">. </w:t>
            </w:r>
            <w:r w:rsidRPr="00AC4E37">
              <w:rPr>
                <w:b w:val="0"/>
                <w:bCs w:val="0"/>
                <w:sz w:val="22"/>
                <w:szCs w:val="22"/>
              </w:rPr>
              <w:t>Include all documents in the following order:</w:t>
            </w:r>
            <w:r>
              <w:rPr>
                <w:sz w:val="22"/>
                <w:szCs w:val="22"/>
              </w:rPr>
              <w:t xml:space="preserve"> </w:t>
            </w:r>
          </w:p>
          <w:p w14:paraId="029D5D44" w14:textId="27A1457F" w:rsidR="000D51FD" w:rsidRDefault="000D51FD" w:rsidP="000D51FD">
            <w:pPr>
              <w:pStyle w:val="Default"/>
              <w:rPr>
                <w:rFonts w:eastAsia="MS Gothic"/>
                <w:sz w:val="22"/>
                <w:szCs w:val="22"/>
              </w:rPr>
            </w:pPr>
            <w:sdt>
              <w:sdtPr>
                <w:rPr>
                  <w:rFonts w:ascii="MS Gothic" w:eastAsia="MS Gothic" w:cs="MS Gothic"/>
                  <w:strike/>
                  <w:sz w:val="22"/>
                  <w:szCs w:val="22"/>
                </w:rPr>
                <w:id w:val="-373464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82F7802">
                  <w:rPr>
                    <w:rFonts w:ascii="MS Gothic" w:eastAsia="MS Gothic" w:hAnsi="MS Gothic" w:cs="MS Gothic"/>
                    <w:sz w:val="22"/>
                    <w:szCs w:val="22"/>
                  </w:rPr>
                  <w:t>☐</w:t>
                </w:r>
              </w:sdtContent>
            </w:sdt>
            <w:r w:rsidRPr="082F7802">
              <w:rPr>
                <w:rFonts w:ascii="MS Gothic" w:eastAsia="MS Gothic" w:cs="MS Gothic"/>
                <w:strike/>
                <w:sz w:val="22"/>
                <w:szCs w:val="22"/>
              </w:rPr>
              <w:t xml:space="preserve"> </w:t>
            </w:r>
            <w:r w:rsidRPr="082F7802">
              <w:rPr>
                <w:rFonts w:eastAsia="MS Gothic"/>
                <w:b w:val="0"/>
                <w:bCs w:val="0"/>
                <w:sz w:val="22"/>
                <w:szCs w:val="22"/>
              </w:rPr>
              <w:t>This completed application form</w:t>
            </w:r>
            <w:r w:rsidRPr="082F7802">
              <w:rPr>
                <w:rFonts w:eastAsia="MS Gothic"/>
                <w:sz w:val="22"/>
                <w:szCs w:val="22"/>
              </w:rPr>
              <w:t xml:space="preserve">. </w:t>
            </w:r>
          </w:p>
          <w:p w14:paraId="776224A6" w14:textId="11598676" w:rsidR="000D51FD" w:rsidRDefault="000D51FD" w:rsidP="000D51FD">
            <w:pPr>
              <w:pStyle w:val="Default"/>
              <w:rPr>
                <w:rFonts w:eastAsia="MS Gothic"/>
                <w:sz w:val="22"/>
                <w:szCs w:val="22"/>
              </w:rPr>
            </w:pPr>
            <w:sdt>
              <w:sdtPr>
                <w:rPr>
                  <w:rFonts w:ascii="MS Gothic" w:eastAsia="MS Gothic" w:cs="MS Gothic"/>
                  <w:strike/>
                  <w:sz w:val="22"/>
                  <w:szCs w:val="22"/>
                </w:rPr>
                <w:id w:val="-1330674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82F7802">
                  <w:rPr>
                    <w:rFonts w:ascii="MS Gothic" w:eastAsia="MS Gothic" w:hAnsi="MS Gothic" w:cs="MS Gothic"/>
                    <w:sz w:val="22"/>
                    <w:szCs w:val="22"/>
                  </w:rPr>
                  <w:t>☐</w:t>
                </w:r>
              </w:sdtContent>
            </w:sdt>
            <w:r w:rsidRPr="082F7802">
              <w:rPr>
                <w:rFonts w:ascii="MS Gothic" w:eastAsia="MS Gothic" w:cs="MS Gothic"/>
                <w:strike/>
                <w:sz w:val="22"/>
                <w:szCs w:val="22"/>
              </w:rPr>
              <w:t xml:space="preserve"> </w:t>
            </w:r>
            <w:r w:rsidRPr="082F7802">
              <w:rPr>
                <w:rFonts w:eastAsia="MS Gothic"/>
                <w:b w:val="0"/>
                <w:bCs w:val="0"/>
                <w:sz w:val="22"/>
                <w:szCs w:val="22"/>
              </w:rPr>
              <w:t>Trainee CV (2-page abbreviated format</w:t>
            </w:r>
            <w:r>
              <w:rPr>
                <w:rFonts w:eastAsia="MS Gothic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.pdf file</w:t>
            </w:r>
            <w:r w:rsidRPr="082F7802">
              <w:rPr>
                <w:rFonts w:eastAsia="MS Gothic"/>
                <w:b w:val="0"/>
                <w:bCs w:val="0"/>
                <w:sz w:val="22"/>
                <w:szCs w:val="22"/>
              </w:rPr>
              <w:t>)</w:t>
            </w:r>
            <w:r>
              <w:rPr>
                <w:rFonts w:eastAsia="MS Gothic"/>
                <w:b w:val="0"/>
                <w:bCs w:val="0"/>
                <w:sz w:val="22"/>
                <w:szCs w:val="22"/>
              </w:rPr>
              <w:t>.</w:t>
            </w:r>
            <w:r w:rsidRPr="082F7802">
              <w:rPr>
                <w:rFonts w:eastAsia="MS Gothic"/>
                <w:sz w:val="22"/>
                <w:szCs w:val="22"/>
              </w:rPr>
              <w:t xml:space="preserve"> </w:t>
            </w:r>
          </w:p>
          <w:p w14:paraId="7727E32E" w14:textId="01F1A19A" w:rsidR="000D51FD" w:rsidRDefault="000D51FD" w:rsidP="000D51FD">
            <w:pPr>
              <w:pStyle w:val="Default"/>
              <w:rPr>
                <w:rFonts w:eastAsia="MS Gothic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MS Gothic" w:eastAsia="MS Gothic" w:cs="MS Gothic"/>
                  <w:strike/>
                  <w:sz w:val="22"/>
                  <w:szCs w:val="22"/>
                </w:rPr>
                <w:id w:val="-1710023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82F7802">
                  <w:rPr>
                    <w:rFonts w:ascii="MS Gothic" w:eastAsia="MS Gothic" w:hAnsi="MS Gothic" w:cs="MS Gothic"/>
                    <w:sz w:val="22"/>
                    <w:szCs w:val="22"/>
                  </w:rPr>
                  <w:t>☐</w:t>
                </w:r>
              </w:sdtContent>
            </w:sdt>
            <w:r w:rsidRPr="082F7802">
              <w:rPr>
                <w:rFonts w:ascii="MS Gothic" w:eastAsia="MS Gothic" w:cs="MS Gothic"/>
                <w:strike/>
                <w:sz w:val="22"/>
                <w:szCs w:val="22"/>
              </w:rPr>
              <w:t xml:space="preserve"> </w:t>
            </w:r>
            <w:r w:rsidRPr="082F7802">
              <w:rPr>
                <w:rFonts w:eastAsia="MS Gothic"/>
                <w:b w:val="0"/>
                <w:bCs w:val="0"/>
                <w:sz w:val="22"/>
                <w:szCs w:val="22"/>
              </w:rPr>
              <w:t>Copy of Trainee Transcripts</w:t>
            </w:r>
            <w:r>
              <w:rPr>
                <w:rFonts w:eastAsia="MS Gothic"/>
                <w:b w:val="0"/>
                <w:bCs w:val="0"/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.pdf file</w:t>
            </w:r>
            <w:r>
              <w:rPr>
                <w:rFonts w:eastAsia="MS Gothic"/>
                <w:b w:val="0"/>
                <w:bCs w:val="0"/>
                <w:sz w:val="22"/>
                <w:szCs w:val="22"/>
              </w:rPr>
              <w:t>)</w:t>
            </w:r>
            <w:r>
              <w:rPr>
                <w:rFonts w:eastAsia="MS Gothic"/>
                <w:sz w:val="22"/>
                <w:szCs w:val="22"/>
              </w:rPr>
              <w:t>.</w:t>
            </w:r>
          </w:p>
          <w:p w14:paraId="490C1D23" w14:textId="77777777" w:rsidR="000D51FD" w:rsidRDefault="000D51FD" w:rsidP="000D51FD">
            <w:pPr>
              <w:pStyle w:val="Default"/>
              <w:rPr>
                <w:rFonts w:eastAsia="MS Gothic"/>
                <w:sz w:val="22"/>
                <w:szCs w:val="22"/>
              </w:rPr>
            </w:pPr>
          </w:p>
          <w:p w14:paraId="504359F7" w14:textId="2D5E92D8" w:rsidR="000D51FD" w:rsidRDefault="000D51FD" w:rsidP="000D51FD">
            <w:pPr>
              <w:pStyle w:val="Default"/>
              <w:rPr>
                <w:rFonts w:eastAsia="MS Gothic"/>
                <w:sz w:val="22"/>
                <w:szCs w:val="22"/>
              </w:rPr>
            </w:pPr>
            <w:r>
              <w:rPr>
                <w:rFonts w:eastAsia="MS Gothic"/>
                <w:b w:val="0"/>
                <w:bCs w:val="0"/>
                <w:sz w:val="22"/>
                <w:szCs w:val="22"/>
              </w:rPr>
              <w:t xml:space="preserve">OTHER DOCUMENTATION </w:t>
            </w:r>
          </w:p>
          <w:p w14:paraId="32E5AFDB" w14:textId="188870F0" w:rsidR="000D51FD" w:rsidRDefault="000D51FD" w:rsidP="000D51FD">
            <w:pPr>
              <w:pStyle w:val="Default"/>
            </w:pPr>
            <w:sdt>
              <w:sdtPr>
                <w:rPr>
                  <w:rFonts w:ascii="MS Gothic" w:eastAsia="MS Gothic" w:cs="MS Gothic"/>
                  <w:strike/>
                  <w:sz w:val="22"/>
                  <w:szCs w:val="22"/>
                </w:rPr>
                <w:id w:val="787003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82F7802">
                  <w:rPr>
                    <w:rFonts w:ascii="MS Gothic" w:eastAsia="MS Gothic" w:hAnsi="MS Gothic" w:cs="MS Gothic"/>
                    <w:sz w:val="22"/>
                    <w:szCs w:val="22"/>
                  </w:rPr>
                  <w:t>☐</w:t>
                </w:r>
              </w:sdtContent>
            </w:sdt>
            <w:r w:rsidRPr="082F7802">
              <w:rPr>
                <w:rFonts w:ascii="MS Gothic" w:eastAsia="MS Gothic" w:cs="MS Gothic"/>
                <w:strike/>
                <w:sz w:val="22"/>
                <w:szCs w:val="22"/>
              </w:rPr>
              <w:t xml:space="preserve"> </w:t>
            </w:r>
            <w:r w:rsidRPr="082F7802">
              <w:rPr>
                <w:rFonts w:eastAsia="MS Gothic"/>
                <w:b w:val="0"/>
                <w:bCs w:val="0"/>
                <w:sz w:val="22"/>
                <w:szCs w:val="22"/>
              </w:rPr>
              <w:t xml:space="preserve">MSc and PhD candidates: submit application to </w:t>
            </w:r>
            <w:r>
              <w:rPr>
                <w:rFonts w:eastAsia="MS Gothic"/>
                <w:b w:val="0"/>
                <w:bCs w:val="0"/>
                <w:sz w:val="22"/>
                <w:szCs w:val="22"/>
              </w:rPr>
              <w:t xml:space="preserve">the </w:t>
            </w:r>
            <w:r w:rsidRPr="082F7802">
              <w:rPr>
                <w:rFonts w:eastAsia="MS Gothic"/>
                <w:b w:val="0"/>
                <w:bCs w:val="0"/>
                <w:sz w:val="22"/>
                <w:szCs w:val="22"/>
              </w:rPr>
              <w:t>College of Graduate and Postdoctoral Studies through the department of their primary supervisor.</w:t>
            </w:r>
            <w:r w:rsidRPr="082F7802">
              <w:rPr>
                <w:rFonts w:eastAsia="MS Gothic"/>
                <w:sz w:val="22"/>
                <w:szCs w:val="22"/>
              </w:rPr>
              <w:t xml:space="preserve"> </w:t>
            </w:r>
          </w:p>
        </w:tc>
      </w:tr>
      <w:tr w:rsidR="000D51FD" w:rsidRPr="00DB5D2D" w14:paraId="23037C03" w14:textId="77777777" w:rsidTr="00BC65A5">
        <w:trPr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gridSpan w:val="2"/>
            <w:tcBorders>
              <w:bottom w:val="double" w:sz="4" w:space="0" w:color="C4BC96" w:themeColor="background2" w:themeShade="BF"/>
            </w:tcBorders>
            <w:shd w:val="clear" w:color="auto" w:fill="F2F2F2" w:themeFill="background1" w:themeFillShade="F2"/>
          </w:tcPr>
          <w:p w14:paraId="08065EBA" w14:textId="77777777" w:rsidR="000D51FD" w:rsidRPr="00DB5D2D" w:rsidRDefault="000D51FD" w:rsidP="000D51FD">
            <w:pPr>
              <w:pStyle w:val="Default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7575" w:type="dxa"/>
            <w:gridSpan w:val="11"/>
            <w:tcBorders>
              <w:bottom w:val="double" w:sz="4" w:space="0" w:color="C4BC96" w:themeColor="background2" w:themeShade="BF"/>
            </w:tcBorders>
            <w:shd w:val="clear" w:color="auto" w:fill="F2F2F2" w:themeFill="background1" w:themeFillShade="F2"/>
          </w:tcPr>
          <w:p w14:paraId="776CC661" w14:textId="45FBB272" w:rsidR="000D51FD" w:rsidRPr="00DB5D2D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0D51FD" w14:paraId="441F6603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36" w:type="dxa"/>
            <w:gridSpan w:val="10"/>
          </w:tcPr>
          <w:p w14:paraId="56E9AEE3" w14:textId="77777777" w:rsidR="000D51FD" w:rsidRDefault="000D51FD" w:rsidP="000D51FD">
            <w:pPr>
              <w:rPr>
                <w:b w:val="0"/>
                <w:bCs w:val="0"/>
              </w:rPr>
            </w:pPr>
            <w:r w:rsidRPr="00F138AE">
              <w:rPr>
                <w:b w:val="0"/>
                <w:bCs w:val="0"/>
                <w:color w:val="auto"/>
              </w:rPr>
              <w:t xml:space="preserve">SIGN </w:t>
            </w:r>
            <w:r w:rsidRPr="00F138AE">
              <w:rPr>
                <w:color w:val="auto"/>
              </w:rPr>
              <w:t>by providing a picture or scan of your signature:</w:t>
            </w:r>
          </w:p>
        </w:tc>
        <w:tc>
          <w:tcPr>
            <w:tcW w:w="658" w:type="dxa"/>
            <w:gridSpan w:val="2"/>
          </w:tcPr>
          <w:p w14:paraId="46AC8C6A" w14:textId="7291CF24" w:rsidR="000D51FD" w:rsidRPr="00AC4E37" w:rsidRDefault="000D51FD" w:rsidP="000D51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AC4E37">
              <w:rPr>
                <w:b/>
                <w:bCs/>
              </w:rPr>
              <w:t>Date</w:t>
            </w:r>
          </w:p>
        </w:tc>
        <w:sdt>
          <w:sdtPr>
            <w:rPr>
              <w:sz w:val="20"/>
              <w:szCs w:val="20"/>
            </w:rPr>
            <w:id w:val="1625888300"/>
            <w:placeholder>
              <w:docPart w:val="19BA0E5B50574439A41AF2C929FBB465"/>
            </w:placeholder>
            <w:showingPlcHdr/>
            <w:date w:fullDate="2024-02-12T00:00:00Z">
              <w:dateFormat w:val="MMMM d, yyyy"/>
              <w:lid w:val="en-CA"/>
              <w:storeMappedDataAs w:val="dateTime"/>
              <w:calendar w:val="gregorian"/>
            </w:date>
          </w:sdtPr>
          <w:sdtContent>
            <w:tc>
              <w:tcPr>
                <w:tcW w:w="1577" w:type="dxa"/>
              </w:tcPr>
              <w:p w14:paraId="4F352027" w14:textId="3AE90695" w:rsidR="000D51FD" w:rsidRDefault="000D51FD" w:rsidP="000D51FD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B5C92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0D51FD" w14:paraId="7788862C" w14:textId="77777777" w:rsidTr="00BC65A5">
        <w:trPr>
          <w:trHeight w:val="1335"/>
        </w:trPr>
        <w:sdt>
          <w:sdtPr>
            <w:id w:val="-1376616506"/>
            <w:showingPlcHdr/>
            <w:picture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396" w:type="dxa"/>
                <w:gridSpan w:val="2"/>
                <w:tcBorders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center"/>
              </w:tcPr>
              <w:p w14:paraId="3DDF9ECC" w14:textId="01792BDF" w:rsidR="000D51FD" w:rsidRDefault="000D51FD" w:rsidP="000D51F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3B4845B" wp14:editId="0AC4F432">
                      <wp:extent cx="2012867" cy="794233"/>
                      <wp:effectExtent l="0" t="0" r="6985" b="6350"/>
                      <wp:docPr id="4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25275" cy="7991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29287033"/>
            <w:showingPlcHdr/>
            <w:picture/>
          </w:sdtPr>
          <w:sdtContent>
            <w:tc>
              <w:tcPr>
                <w:tcW w:w="4657" w:type="dxa"/>
                <w:gridSpan w:val="7"/>
                <w:tcBorders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center"/>
              </w:tcPr>
              <w:p w14:paraId="2AF2C051" w14:textId="1E213AB6" w:rsidR="000D51FD" w:rsidRDefault="000D51FD" w:rsidP="000D51F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noProof/>
                  </w:rPr>
                  <w:drawing>
                    <wp:inline distT="0" distB="0" distL="0" distR="0" wp14:anchorId="0E3907F0" wp14:editId="64F5909D">
                      <wp:extent cx="1739265" cy="769084"/>
                      <wp:effectExtent l="0" t="0" r="0" b="0"/>
                      <wp:docPr id="5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68885" cy="7821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323623921"/>
            <w:showingPlcHdr/>
            <w:picture/>
          </w:sdtPr>
          <w:sdtContent>
            <w:tc>
              <w:tcPr>
                <w:tcW w:w="2918" w:type="dxa"/>
                <w:gridSpan w:val="4"/>
                <w:tcBorders>
                  <w:left w:val="single" w:sz="4" w:space="0" w:color="BFBFBF" w:themeColor="background1" w:themeShade="BF"/>
                  <w:bottom w:val="single" w:sz="4" w:space="0" w:color="BFBFBF" w:themeColor="background1" w:themeShade="BF"/>
                </w:tcBorders>
                <w:vAlign w:val="center"/>
              </w:tcPr>
              <w:p w14:paraId="46DBC104" w14:textId="2B83ADD2" w:rsidR="000D51FD" w:rsidRDefault="000D51FD" w:rsidP="000D51F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noProof/>
                  </w:rPr>
                  <w:drawing>
                    <wp:inline distT="0" distB="0" distL="0" distR="0" wp14:anchorId="5CA9A8D8" wp14:editId="761FA064">
                      <wp:extent cx="1626920" cy="746056"/>
                      <wp:effectExtent l="0" t="0" r="0" b="0"/>
                      <wp:docPr id="6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54396" cy="7586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D51FD" w14:paraId="11346DF9" w14:textId="77777777" w:rsidTr="00BC65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6" w:type="dxa"/>
            <w:gridSpan w:val="2"/>
            <w:tcBorders>
              <w:top w:val="single" w:sz="4" w:space="0" w:color="BFBFBF" w:themeColor="background1" w:themeShade="BF"/>
            </w:tcBorders>
          </w:tcPr>
          <w:p w14:paraId="6CBE3580" w14:textId="448DD63E" w:rsidR="000D51FD" w:rsidRPr="00F16FAE" w:rsidRDefault="000D51FD" w:rsidP="000D51FD">
            <w:pPr>
              <w:rPr>
                <w:i/>
                <w:iCs/>
              </w:rPr>
            </w:pPr>
            <w:r w:rsidRPr="00F16FAE">
              <w:rPr>
                <w:i/>
                <w:iCs/>
              </w:rPr>
              <w:t>Student Signature</w:t>
            </w:r>
          </w:p>
        </w:tc>
        <w:tc>
          <w:tcPr>
            <w:tcW w:w="4657" w:type="dxa"/>
            <w:gridSpan w:val="7"/>
            <w:tcBorders>
              <w:top w:val="single" w:sz="4" w:space="0" w:color="BFBFBF" w:themeColor="background1" w:themeShade="BF"/>
            </w:tcBorders>
          </w:tcPr>
          <w:p w14:paraId="40408DF7" w14:textId="1B91E1A7" w:rsidR="000D51FD" w:rsidRPr="00F16FAE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16FAE">
              <w:rPr>
                <w:b/>
                <w:bCs/>
                <w:i/>
                <w:iCs/>
              </w:rPr>
              <w:t>Co-Supervisor 1 Signature</w:t>
            </w:r>
          </w:p>
        </w:tc>
        <w:tc>
          <w:tcPr>
            <w:tcW w:w="2918" w:type="dxa"/>
            <w:gridSpan w:val="4"/>
            <w:tcBorders>
              <w:top w:val="single" w:sz="4" w:space="0" w:color="BFBFBF" w:themeColor="background1" w:themeShade="BF"/>
            </w:tcBorders>
          </w:tcPr>
          <w:p w14:paraId="58174EBC" w14:textId="003631B0" w:rsidR="000D51FD" w:rsidRPr="00F16FAE" w:rsidRDefault="000D51FD" w:rsidP="000D5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16FAE">
              <w:rPr>
                <w:b/>
                <w:bCs/>
                <w:i/>
                <w:iCs/>
              </w:rPr>
              <w:t>Co-Supervisor 2 Signature</w:t>
            </w:r>
          </w:p>
        </w:tc>
      </w:tr>
    </w:tbl>
    <w:p w14:paraId="721B5EF5" w14:textId="5F5A74C9" w:rsidR="006046CE" w:rsidRDefault="006046CE" w:rsidP="008571B5"/>
    <w:sectPr w:rsidR="006046CE" w:rsidSect="008A2C45">
      <w:headerReference w:type="default" r:id="rId12"/>
      <w:footerReference w:type="default" r:id="rId13"/>
      <w:pgSz w:w="12240" w:h="15840"/>
      <w:pgMar w:top="360" w:right="720" w:bottom="432" w:left="720" w:header="340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208ED2" w14:textId="77777777" w:rsidR="001F12A8" w:rsidRDefault="001F12A8" w:rsidP="001A0130">
      <w:r>
        <w:separator/>
      </w:r>
    </w:p>
  </w:endnote>
  <w:endnote w:type="continuationSeparator" w:id="0">
    <w:p w14:paraId="2D4D733C" w14:textId="77777777" w:rsidR="001F12A8" w:rsidRDefault="001F12A8" w:rsidP="001A0130">
      <w:r>
        <w:continuationSeparator/>
      </w:r>
    </w:p>
  </w:endnote>
  <w:endnote w:type="continuationNotice" w:id="1">
    <w:p w14:paraId="3BE5AE33" w14:textId="77777777" w:rsidR="001F12A8" w:rsidRDefault="001F12A8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509463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5201EF4" w14:textId="773B53CE" w:rsidR="000F6138" w:rsidRDefault="000F6138">
            <w:pPr>
              <w:pStyle w:val="Footer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66CEFE4D" wp14:editId="5BBD7F10">
                  <wp:simplePos x="0" y="0"/>
                  <wp:positionH relativeFrom="column">
                    <wp:posOffset>1699260</wp:posOffset>
                  </wp:positionH>
                  <wp:positionV relativeFrom="paragraph">
                    <wp:posOffset>62230</wp:posOffset>
                  </wp:positionV>
                  <wp:extent cx="669290" cy="266065"/>
                  <wp:effectExtent l="0" t="0" r="0" b="635"/>
                  <wp:wrapNone/>
                  <wp:docPr id="3" name="Picture 3" descr="A black text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black text on a black background&#10;&#10;Description automatically generated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4DA0E87E" wp14:editId="192B5009">
                  <wp:simplePos x="0" y="0"/>
                  <wp:positionH relativeFrom="column">
                    <wp:posOffset>3506185</wp:posOffset>
                  </wp:positionH>
                  <wp:positionV relativeFrom="paragraph">
                    <wp:posOffset>85387</wp:posOffset>
                  </wp:positionV>
                  <wp:extent cx="772659" cy="251460"/>
                  <wp:effectExtent l="0" t="0" r="8890" b="0"/>
                  <wp:wrapNone/>
                  <wp:docPr id="7" name="Picture 7" descr="A black and white sign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black and white sign with black text&#10;&#10;Description automatically generated"/>
                          <pic:cNvPicPr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659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0AF6F358" wp14:editId="50E88CEE">
                  <wp:simplePos x="0" y="0"/>
                  <wp:positionH relativeFrom="column">
                    <wp:posOffset>2364105</wp:posOffset>
                  </wp:positionH>
                  <wp:positionV relativeFrom="paragraph">
                    <wp:posOffset>-22920</wp:posOffset>
                  </wp:positionV>
                  <wp:extent cx="1142106" cy="457786"/>
                  <wp:effectExtent l="0" t="0" r="1270" b="0"/>
                  <wp:wrapNone/>
                  <wp:docPr id="2" name="Picture 2" descr="A black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black text on a white background&#10;&#10;Description automatically generated"/>
                          <pic:cNvPicPr/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106" cy="457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2516A904" wp14:editId="5767CC76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70620</wp:posOffset>
                  </wp:positionV>
                  <wp:extent cx="829945" cy="251460"/>
                  <wp:effectExtent l="0" t="0" r="8255" b="0"/>
                  <wp:wrapNone/>
                  <wp:docPr id="1" name="Picture 1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F6138"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234344EA" wp14:editId="5C63D55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72770</wp:posOffset>
                  </wp:positionV>
                  <wp:extent cx="460800" cy="222719"/>
                  <wp:effectExtent l="0" t="0" r="0" b="6350"/>
                  <wp:wrapNone/>
                  <wp:docPr id="14" name="Picture 14" descr="A red and white logo with a leaf in the middl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FAC894-90D7-A0A6-6D02-F9A3128CD9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A red and white logo with a leaf in the midd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9FAC894-90D7-A0A6-6D02-F9A3128CD9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00" cy="22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E784C98" w14:textId="5B55E917" w:rsidR="000F6138" w:rsidRDefault="000F6138">
    <w:pPr>
      <w:pStyle w:val="Footer"/>
    </w:pPr>
    <w:r w:rsidRPr="000F6138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0987C8" w14:textId="77777777" w:rsidR="001F12A8" w:rsidRDefault="001F12A8" w:rsidP="001A0130">
      <w:r>
        <w:separator/>
      </w:r>
    </w:p>
  </w:footnote>
  <w:footnote w:type="continuationSeparator" w:id="0">
    <w:p w14:paraId="6C4A5CEA" w14:textId="77777777" w:rsidR="001F12A8" w:rsidRDefault="001F12A8" w:rsidP="001A0130">
      <w:r>
        <w:continuationSeparator/>
      </w:r>
    </w:p>
  </w:footnote>
  <w:footnote w:type="continuationNotice" w:id="1">
    <w:p w14:paraId="2B9392A5" w14:textId="77777777" w:rsidR="001F12A8" w:rsidRDefault="001F12A8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5B840B" w14:textId="421D783E" w:rsidR="00DD67EE" w:rsidRDefault="00DD67EE" w:rsidP="00DD67EE">
    <w:pPr>
      <w:ind w:left="3600"/>
      <w:jc w:val="right"/>
      <w:rPr>
        <w:rFonts w:asciiTheme="majorHAnsi" w:hAnsiTheme="majorHAnsi"/>
        <w:b/>
        <w:bCs/>
        <w:color w:val="F2F2F2" w:themeColor="background1" w:themeShade="F2"/>
        <w:sz w:val="40"/>
        <w:szCs w:val="4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3AE8C93" wp14:editId="4AD9E72A">
          <wp:simplePos x="0" y="0"/>
          <wp:positionH relativeFrom="column">
            <wp:posOffset>283845</wp:posOffset>
          </wp:positionH>
          <wp:positionV relativeFrom="paragraph">
            <wp:posOffset>121427</wp:posOffset>
          </wp:positionV>
          <wp:extent cx="939800" cy="939800"/>
          <wp:effectExtent l="0" t="0" r="0" b="0"/>
          <wp:wrapNone/>
          <wp:docPr id="10" name="Picture 10" descr="A logo on a white su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on a white surface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800" cy="939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2936A935" wp14:editId="4A8C748C">
          <wp:simplePos x="0" y="0"/>
          <wp:positionH relativeFrom="column">
            <wp:posOffset>-483392</wp:posOffset>
          </wp:positionH>
          <wp:positionV relativeFrom="paragraph">
            <wp:posOffset>-219179</wp:posOffset>
          </wp:positionV>
          <wp:extent cx="7802880" cy="1555845"/>
          <wp:effectExtent l="0" t="0" r="7620" b="6350"/>
          <wp:wrapNone/>
          <wp:docPr id="11" name="Picture 11" descr="A boat on the wa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boat on the water&#10;&#10;Description automatically generated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6291" b="21743"/>
                  <a:stretch/>
                </pic:blipFill>
                <pic:spPr bwMode="auto">
                  <a:xfrm>
                    <a:off x="0" y="0"/>
                    <a:ext cx="7802880" cy="15558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73D56D" w14:textId="4DB20959" w:rsidR="00DD67EE" w:rsidRPr="00004428" w:rsidRDefault="00DD67EE" w:rsidP="00DD67EE">
    <w:pPr>
      <w:ind w:left="3600"/>
      <w:jc w:val="right"/>
      <w:rPr>
        <w:b/>
        <w14:shadow w14:blurRad="50800" w14:dist="38100" w14:dir="16200000" w14:sx="100000" w14:sy="100000" w14:kx="0" w14:ky="0" w14:algn="b">
          <w14:srgbClr w14:val="000000">
            <w14:alpha w14:val="60000"/>
          </w14:srgbClr>
        </w14:shadow>
        <w14:textOutline w14:w="12700" w14:cap="flat" w14:cmpd="sng" w14:algn="ctr">
          <w14:solidFill>
            <w14:schemeClr w14:val="accent4"/>
          </w14:solidFill>
          <w14:prstDash w14:val="solid"/>
          <w14:round/>
        </w14:textOutline>
        <w14:textFill>
          <w14:gradFill>
            <w14:gsLst>
              <w14:gs w14:pos="0">
                <w14:schemeClr w14:val="accent4"/>
              </w14:gs>
              <w14:gs w14:pos="4000">
                <w14:schemeClr w14:val="accent4">
                  <w14:lumMod w14:val="60000"/>
                  <w14:lumOff w14:val="40000"/>
                </w14:schemeClr>
              </w14:gs>
              <w14:gs w14:pos="87000">
                <w14:schemeClr w14:val="accent4">
                  <w14:lumMod w14:val="20000"/>
                  <w14:lumOff w14:val="80000"/>
                </w14:schemeClr>
              </w14:gs>
            </w14:gsLst>
            <w14:lin w14:ang="5400000" w14:scaled="0"/>
          </w14:gradFill>
        </w14:textFill>
      </w:rPr>
    </w:pPr>
    <w:r w:rsidRPr="00004428">
      <w:rPr>
        <w:rFonts w:asciiTheme="majorHAnsi" w:hAnsiTheme="majorHAnsi"/>
        <w:b/>
        <w:bCs/>
        <w:color w:val="F2F2F2" w:themeColor="background1" w:themeShade="F2"/>
        <w:sz w:val="40"/>
        <w:szCs w:val="44"/>
        <w14:shadow w14:blurRad="50800" w14:dist="38100" w14:dir="16200000" w14:sx="100000" w14:sy="100000" w14:kx="0" w14:ky="0" w14:algn="b">
          <w14:srgbClr w14:val="000000">
            <w14:alpha w14:val="60000"/>
          </w14:srgbClr>
        </w14:shadow>
        <w14:textOutline w14:w="12700" w14:cap="flat" w14:cmpd="sng" w14:algn="ctr">
          <w14:solidFill>
            <w14:schemeClr w14:val="accent4"/>
          </w14:solidFill>
          <w14:prstDash w14:val="solid"/>
          <w14:round/>
        </w14:textOutline>
        <w14:textFill>
          <w14:gradFill>
            <w14:gsLst>
              <w14:gs w14:pos="0">
                <w14:schemeClr w14:val="accent4"/>
              </w14:gs>
              <w14:gs w14:pos="4000">
                <w14:schemeClr w14:val="accent4">
                  <w14:lumMod w14:val="60000"/>
                  <w14:lumOff w14:val="40000"/>
                </w14:schemeClr>
              </w14:gs>
              <w14:gs w14:pos="87000">
                <w14:schemeClr w14:val="accent4">
                  <w14:lumMod w14:val="20000"/>
                  <w14:lumOff w14:val="80000"/>
                </w14:schemeClr>
              </w14:gs>
            </w14:gsLst>
            <w14:lin w14:ang="5400000" w14:scaled="0"/>
          </w14:gradFill>
        </w14:textFill>
      </w:rPr>
      <w:t>FWNET GRADUATE FELLOW RESEARCH FUNDING APPLICATION</w:t>
    </w:r>
  </w:p>
  <w:p w14:paraId="48CFA63E" w14:textId="4282D006" w:rsidR="00DD67EE" w:rsidRDefault="00DD67EE" w:rsidP="00DD67EE"/>
  <w:p w14:paraId="2E1B2A90" w14:textId="1BE98492" w:rsidR="001A0130" w:rsidRDefault="001A01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A134D4"/>
    <w:multiLevelType w:val="hybridMultilevel"/>
    <w:tmpl w:val="B19429EC"/>
    <w:lvl w:ilvl="0" w:tplc="BAC4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F42D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30BB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9E55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98B6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5A3B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A230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FEE8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7AD2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9C70EF3"/>
    <w:multiLevelType w:val="hybridMultilevel"/>
    <w:tmpl w:val="8F3C523C"/>
    <w:lvl w:ilvl="0" w:tplc="7EC607A4">
      <w:start w:val="1"/>
      <w:numFmt w:val="decimal"/>
      <w:lvlText w:val="%1."/>
      <w:lvlJc w:val="left"/>
      <w:pPr>
        <w:ind w:left="720" w:hanging="360"/>
      </w:pPr>
      <w:rPr>
        <w:rFonts w:asciiTheme="minorHAnsi" w:hAnsi="Franklin Gothic Book" w:cstheme="minorBidi" w:hint="default"/>
        <w:color w:val="000000" w:themeColor="text1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7C6AFB"/>
    <w:multiLevelType w:val="hybridMultilevel"/>
    <w:tmpl w:val="DC22853E"/>
    <w:lvl w:ilvl="0" w:tplc="1A6AC5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55216068">
    <w:abstractNumId w:val="2"/>
  </w:num>
  <w:num w:numId="2" w16cid:durableId="1962419722">
    <w:abstractNumId w:val="1"/>
  </w:num>
  <w:num w:numId="3" w16cid:durableId="458500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removePersonalInformation/>
  <w:removeDateAndTime/>
  <w:displayBackgroundShape/>
  <w:proofState w:spelling="clean" w:grammar="clean"/>
  <w:attachedTemplate r:id="rId1"/>
  <w:stylePaneSortMethod w:val="0000"/>
  <w:documentProtection w:edit="forms" w:formatting="1" w:enforcement="1" w:cryptProviderType="rsaAES" w:cryptAlgorithmClass="hash" w:cryptAlgorithmType="typeAny" w:cryptAlgorithmSid="14" w:cryptSpinCount="100000" w:hash="twLY3ULqHht5UAh00IttJhbNISl7P0BmgI4Gm9s4/IfYB+Kv3Cuceyz0iR+iCGjSFvale2LTswAcCWm5S/QuIQ==" w:salt="CHIpNNdeVsROTycBQikd4g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YbmtQCeNsPjLQAAAA=="/>
  </w:docVars>
  <w:rsids>
    <w:rsidRoot w:val="008C0515"/>
    <w:rsid w:val="00004428"/>
    <w:rsid w:val="00020C60"/>
    <w:rsid w:val="000414A8"/>
    <w:rsid w:val="0004222B"/>
    <w:rsid w:val="000462EF"/>
    <w:rsid w:val="00060673"/>
    <w:rsid w:val="000A0B24"/>
    <w:rsid w:val="000A6FC2"/>
    <w:rsid w:val="000B0D8C"/>
    <w:rsid w:val="000B10A9"/>
    <w:rsid w:val="000B7146"/>
    <w:rsid w:val="000C43F2"/>
    <w:rsid w:val="000C70EB"/>
    <w:rsid w:val="000D51FD"/>
    <w:rsid w:val="000E1CE9"/>
    <w:rsid w:val="000F0274"/>
    <w:rsid w:val="000F6138"/>
    <w:rsid w:val="000F7E26"/>
    <w:rsid w:val="00110670"/>
    <w:rsid w:val="00113C84"/>
    <w:rsid w:val="00124A5C"/>
    <w:rsid w:val="001462A0"/>
    <w:rsid w:val="00156075"/>
    <w:rsid w:val="0017204B"/>
    <w:rsid w:val="00185A53"/>
    <w:rsid w:val="001915B2"/>
    <w:rsid w:val="001A0130"/>
    <w:rsid w:val="001A38AC"/>
    <w:rsid w:val="001B2311"/>
    <w:rsid w:val="001C6EC9"/>
    <w:rsid w:val="001C7E39"/>
    <w:rsid w:val="001D1090"/>
    <w:rsid w:val="001D3C84"/>
    <w:rsid w:val="001D6A38"/>
    <w:rsid w:val="001F12A8"/>
    <w:rsid w:val="001F6268"/>
    <w:rsid w:val="00207B69"/>
    <w:rsid w:val="00222DF8"/>
    <w:rsid w:val="002277DD"/>
    <w:rsid w:val="0023020F"/>
    <w:rsid w:val="00231601"/>
    <w:rsid w:val="00233080"/>
    <w:rsid w:val="00235952"/>
    <w:rsid w:val="00236099"/>
    <w:rsid w:val="0023736A"/>
    <w:rsid w:val="00241B0E"/>
    <w:rsid w:val="002456C8"/>
    <w:rsid w:val="00257671"/>
    <w:rsid w:val="00267116"/>
    <w:rsid w:val="00270A4C"/>
    <w:rsid w:val="00276228"/>
    <w:rsid w:val="002A5032"/>
    <w:rsid w:val="002B03DC"/>
    <w:rsid w:val="002C3F27"/>
    <w:rsid w:val="002F10BB"/>
    <w:rsid w:val="0031245B"/>
    <w:rsid w:val="00317263"/>
    <w:rsid w:val="0033248C"/>
    <w:rsid w:val="0036077A"/>
    <w:rsid w:val="0036256B"/>
    <w:rsid w:val="003677EC"/>
    <w:rsid w:val="0039271F"/>
    <w:rsid w:val="00396C5B"/>
    <w:rsid w:val="003972AA"/>
    <w:rsid w:val="003B0987"/>
    <w:rsid w:val="003B14CA"/>
    <w:rsid w:val="003B1B18"/>
    <w:rsid w:val="003B4B19"/>
    <w:rsid w:val="003D2A4D"/>
    <w:rsid w:val="003E6752"/>
    <w:rsid w:val="003F2EAF"/>
    <w:rsid w:val="00402433"/>
    <w:rsid w:val="00404B4F"/>
    <w:rsid w:val="00446557"/>
    <w:rsid w:val="004635A9"/>
    <w:rsid w:val="004827A0"/>
    <w:rsid w:val="004832E3"/>
    <w:rsid w:val="00483F63"/>
    <w:rsid w:val="004914C2"/>
    <w:rsid w:val="004A26CF"/>
    <w:rsid w:val="004A4173"/>
    <w:rsid w:val="004A7B65"/>
    <w:rsid w:val="004C3BEB"/>
    <w:rsid w:val="004C752F"/>
    <w:rsid w:val="004E06B7"/>
    <w:rsid w:val="004E7F8E"/>
    <w:rsid w:val="004F14BA"/>
    <w:rsid w:val="0050221F"/>
    <w:rsid w:val="00503DC0"/>
    <w:rsid w:val="00510C11"/>
    <w:rsid w:val="00510CE8"/>
    <w:rsid w:val="00513AC3"/>
    <w:rsid w:val="0051460C"/>
    <w:rsid w:val="00537FAF"/>
    <w:rsid w:val="00545291"/>
    <w:rsid w:val="00551BC5"/>
    <w:rsid w:val="00556714"/>
    <w:rsid w:val="005A1E87"/>
    <w:rsid w:val="005A20B8"/>
    <w:rsid w:val="005A3907"/>
    <w:rsid w:val="005C077F"/>
    <w:rsid w:val="005C0E22"/>
    <w:rsid w:val="005D4A17"/>
    <w:rsid w:val="005E2669"/>
    <w:rsid w:val="005E295C"/>
    <w:rsid w:val="005E6FA8"/>
    <w:rsid w:val="00601247"/>
    <w:rsid w:val="006046CE"/>
    <w:rsid w:val="006105D7"/>
    <w:rsid w:val="00610849"/>
    <w:rsid w:val="00615DD3"/>
    <w:rsid w:val="0061777B"/>
    <w:rsid w:val="0065762C"/>
    <w:rsid w:val="006641F3"/>
    <w:rsid w:val="00665EA1"/>
    <w:rsid w:val="006662D2"/>
    <w:rsid w:val="0069396C"/>
    <w:rsid w:val="006A017B"/>
    <w:rsid w:val="006A3CEB"/>
    <w:rsid w:val="006A7232"/>
    <w:rsid w:val="006B24DF"/>
    <w:rsid w:val="006B5282"/>
    <w:rsid w:val="006C23A5"/>
    <w:rsid w:val="006C33F1"/>
    <w:rsid w:val="006D37C0"/>
    <w:rsid w:val="006D582E"/>
    <w:rsid w:val="006D61FB"/>
    <w:rsid w:val="006E5560"/>
    <w:rsid w:val="006E7EF2"/>
    <w:rsid w:val="006F092F"/>
    <w:rsid w:val="0071629F"/>
    <w:rsid w:val="007260E0"/>
    <w:rsid w:val="00731D9B"/>
    <w:rsid w:val="0073274A"/>
    <w:rsid w:val="00742C92"/>
    <w:rsid w:val="007507C7"/>
    <w:rsid w:val="00752C93"/>
    <w:rsid w:val="00762498"/>
    <w:rsid w:val="007718C6"/>
    <w:rsid w:val="0078125D"/>
    <w:rsid w:val="007A6F50"/>
    <w:rsid w:val="007B080B"/>
    <w:rsid w:val="007D3223"/>
    <w:rsid w:val="007D3EBE"/>
    <w:rsid w:val="007D5529"/>
    <w:rsid w:val="007D5FD2"/>
    <w:rsid w:val="007E06DE"/>
    <w:rsid w:val="007F07CC"/>
    <w:rsid w:val="008045C5"/>
    <w:rsid w:val="0080574B"/>
    <w:rsid w:val="0081323B"/>
    <w:rsid w:val="008240DF"/>
    <w:rsid w:val="00830362"/>
    <w:rsid w:val="008312CC"/>
    <w:rsid w:val="00831E32"/>
    <w:rsid w:val="00835F7E"/>
    <w:rsid w:val="008571B5"/>
    <w:rsid w:val="00862632"/>
    <w:rsid w:val="00866BB6"/>
    <w:rsid w:val="008818DD"/>
    <w:rsid w:val="00883427"/>
    <w:rsid w:val="008A2C45"/>
    <w:rsid w:val="008A2E54"/>
    <w:rsid w:val="008C0515"/>
    <w:rsid w:val="008D3529"/>
    <w:rsid w:val="008D5073"/>
    <w:rsid w:val="008D54EA"/>
    <w:rsid w:val="008D6CAE"/>
    <w:rsid w:val="008E353D"/>
    <w:rsid w:val="008F2C78"/>
    <w:rsid w:val="0090630B"/>
    <w:rsid w:val="00914F41"/>
    <w:rsid w:val="009239AF"/>
    <w:rsid w:val="00924303"/>
    <w:rsid w:val="00926932"/>
    <w:rsid w:val="00930151"/>
    <w:rsid w:val="00931BD9"/>
    <w:rsid w:val="00932689"/>
    <w:rsid w:val="009377D4"/>
    <w:rsid w:val="009A6D16"/>
    <w:rsid w:val="009B0DA4"/>
    <w:rsid w:val="009C2BE3"/>
    <w:rsid w:val="009C424A"/>
    <w:rsid w:val="009E393D"/>
    <w:rsid w:val="009E70CA"/>
    <w:rsid w:val="009F1674"/>
    <w:rsid w:val="009F1810"/>
    <w:rsid w:val="00A00F50"/>
    <w:rsid w:val="00A06E4E"/>
    <w:rsid w:val="00A16248"/>
    <w:rsid w:val="00A163B6"/>
    <w:rsid w:val="00A179BA"/>
    <w:rsid w:val="00A3533E"/>
    <w:rsid w:val="00A54A62"/>
    <w:rsid w:val="00A5534B"/>
    <w:rsid w:val="00A6607A"/>
    <w:rsid w:val="00A72D49"/>
    <w:rsid w:val="00A82741"/>
    <w:rsid w:val="00A838CD"/>
    <w:rsid w:val="00A83F33"/>
    <w:rsid w:val="00A91208"/>
    <w:rsid w:val="00A9341C"/>
    <w:rsid w:val="00AB3162"/>
    <w:rsid w:val="00AB4FBD"/>
    <w:rsid w:val="00AB7E58"/>
    <w:rsid w:val="00AC0B6E"/>
    <w:rsid w:val="00AC4E37"/>
    <w:rsid w:val="00AD4266"/>
    <w:rsid w:val="00AE2801"/>
    <w:rsid w:val="00AE4A38"/>
    <w:rsid w:val="00AF7B29"/>
    <w:rsid w:val="00B007EF"/>
    <w:rsid w:val="00B328B1"/>
    <w:rsid w:val="00B5287B"/>
    <w:rsid w:val="00B54345"/>
    <w:rsid w:val="00B604D1"/>
    <w:rsid w:val="00B645EC"/>
    <w:rsid w:val="00BA24DA"/>
    <w:rsid w:val="00BA4F2B"/>
    <w:rsid w:val="00BC38C7"/>
    <w:rsid w:val="00BC65A5"/>
    <w:rsid w:val="00BC775D"/>
    <w:rsid w:val="00BF0299"/>
    <w:rsid w:val="00C02281"/>
    <w:rsid w:val="00C04E00"/>
    <w:rsid w:val="00C102AC"/>
    <w:rsid w:val="00C112F0"/>
    <w:rsid w:val="00C33447"/>
    <w:rsid w:val="00C413A6"/>
    <w:rsid w:val="00C442F1"/>
    <w:rsid w:val="00C57C71"/>
    <w:rsid w:val="00C57CF8"/>
    <w:rsid w:val="00C76AD6"/>
    <w:rsid w:val="00C935C5"/>
    <w:rsid w:val="00CA04DA"/>
    <w:rsid w:val="00CC18FA"/>
    <w:rsid w:val="00CC4DFB"/>
    <w:rsid w:val="00CD10CF"/>
    <w:rsid w:val="00CD5B0D"/>
    <w:rsid w:val="00CE35F7"/>
    <w:rsid w:val="00CF0F2A"/>
    <w:rsid w:val="00CF6C86"/>
    <w:rsid w:val="00D06463"/>
    <w:rsid w:val="00D12DA0"/>
    <w:rsid w:val="00D17D7F"/>
    <w:rsid w:val="00D26564"/>
    <w:rsid w:val="00D317BD"/>
    <w:rsid w:val="00D35081"/>
    <w:rsid w:val="00D42D2D"/>
    <w:rsid w:val="00D65FEB"/>
    <w:rsid w:val="00D70C63"/>
    <w:rsid w:val="00D75C55"/>
    <w:rsid w:val="00D928E9"/>
    <w:rsid w:val="00DA1E51"/>
    <w:rsid w:val="00DA5258"/>
    <w:rsid w:val="00DB5429"/>
    <w:rsid w:val="00DB5D2D"/>
    <w:rsid w:val="00DD67EE"/>
    <w:rsid w:val="00DE2005"/>
    <w:rsid w:val="00DF15EA"/>
    <w:rsid w:val="00E0256A"/>
    <w:rsid w:val="00E33E32"/>
    <w:rsid w:val="00E34C35"/>
    <w:rsid w:val="00E37526"/>
    <w:rsid w:val="00E413DD"/>
    <w:rsid w:val="00E80849"/>
    <w:rsid w:val="00E92F22"/>
    <w:rsid w:val="00E92F60"/>
    <w:rsid w:val="00E97730"/>
    <w:rsid w:val="00EB62A3"/>
    <w:rsid w:val="00EC341A"/>
    <w:rsid w:val="00EC4DF2"/>
    <w:rsid w:val="00F02A16"/>
    <w:rsid w:val="00F04EAE"/>
    <w:rsid w:val="00F138AE"/>
    <w:rsid w:val="00F16FAE"/>
    <w:rsid w:val="00F33619"/>
    <w:rsid w:val="00F41218"/>
    <w:rsid w:val="00F44288"/>
    <w:rsid w:val="00F515C1"/>
    <w:rsid w:val="00F76728"/>
    <w:rsid w:val="00F8257F"/>
    <w:rsid w:val="00F91FD2"/>
    <w:rsid w:val="00F952B5"/>
    <w:rsid w:val="00FA4D33"/>
    <w:rsid w:val="00FE1BB1"/>
    <w:rsid w:val="00FE584B"/>
    <w:rsid w:val="0325BB11"/>
    <w:rsid w:val="065D5BD3"/>
    <w:rsid w:val="06CD8328"/>
    <w:rsid w:val="082F7802"/>
    <w:rsid w:val="0BB664B6"/>
    <w:rsid w:val="1558D549"/>
    <w:rsid w:val="15930B3A"/>
    <w:rsid w:val="16879DBE"/>
    <w:rsid w:val="16EA9F0D"/>
    <w:rsid w:val="172078F6"/>
    <w:rsid w:val="19B30DE5"/>
    <w:rsid w:val="1D4D539C"/>
    <w:rsid w:val="1D8860C1"/>
    <w:rsid w:val="2148D15A"/>
    <w:rsid w:val="215B4F4B"/>
    <w:rsid w:val="23E29EB6"/>
    <w:rsid w:val="24CDFE94"/>
    <w:rsid w:val="2791847B"/>
    <w:rsid w:val="285800F0"/>
    <w:rsid w:val="2AC9253D"/>
    <w:rsid w:val="2B0C726A"/>
    <w:rsid w:val="2CF1319D"/>
    <w:rsid w:val="2FFCE4A6"/>
    <w:rsid w:val="31823FB3"/>
    <w:rsid w:val="38A8D13E"/>
    <w:rsid w:val="3E496774"/>
    <w:rsid w:val="426C724E"/>
    <w:rsid w:val="475457E6"/>
    <w:rsid w:val="4CC9DB4D"/>
    <w:rsid w:val="53E306D2"/>
    <w:rsid w:val="571AA794"/>
    <w:rsid w:val="5A45108A"/>
    <w:rsid w:val="5E5171C0"/>
    <w:rsid w:val="652F806A"/>
    <w:rsid w:val="67617BF3"/>
    <w:rsid w:val="68B83537"/>
    <w:rsid w:val="6B9616CE"/>
    <w:rsid w:val="6C34ED16"/>
    <w:rsid w:val="70653E61"/>
    <w:rsid w:val="7157FF74"/>
    <w:rsid w:val="779245B3"/>
    <w:rsid w:val="7C970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60DA3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60"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582E"/>
    <w:rPr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78125D"/>
    <w:pPr>
      <w:outlineLvl w:val="0"/>
    </w:pPr>
    <w:rPr>
      <w:noProof/>
      <w:color w:val="1F497D" w:themeColor="text2"/>
      <w:sz w:val="18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00F50"/>
    <w:pPr>
      <w:spacing w:before="0" w:after="0"/>
    </w:pPr>
    <w:rPr>
      <w:i/>
      <w:color w:val="BFBFBF" w:themeColor="background1" w:themeShade="BF"/>
      <w:sz w:val="14"/>
    </w:rPr>
  </w:style>
  <w:style w:type="character" w:customStyle="1" w:styleId="HeaderChar">
    <w:name w:val="Header Char"/>
    <w:basedOn w:val="DefaultParagraphFont"/>
    <w:link w:val="Header"/>
    <w:uiPriority w:val="99"/>
    <w:rsid w:val="009E393D"/>
    <w:rPr>
      <w:i/>
      <w:color w:val="BFBFBF" w:themeColor="background1" w:themeShade="BF"/>
      <w:sz w:val="14"/>
    </w:rPr>
  </w:style>
  <w:style w:type="paragraph" w:styleId="Footer">
    <w:name w:val="footer"/>
    <w:basedOn w:val="Normal"/>
    <w:link w:val="FooterChar"/>
    <w:uiPriority w:val="99"/>
    <w:rsid w:val="00AE4A38"/>
  </w:style>
  <w:style w:type="character" w:customStyle="1" w:styleId="FooterChar">
    <w:name w:val="Footer Char"/>
    <w:basedOn w:val="DefaultParagraphFont"/>
    <w:link w:val="Footer"/>
    <w:uiPriority w:val="99"/>
    <w:rsid w:val="009E393D"/>
  </w:style>
  <w:style w:type="paragraph" w:styleId="Quote">
    <w:name w:val="Quote"/>
    <w:basedOn w:val="Normal"/>
    <w:next w:val="Normal"/>
    <w:link w:val="QuoteChar"/>
    <w:uiPriority w:val="29"/>
    <w:qFormat/>
    <w:rsid w:val="00A00F50"/>
    <w:rPr>
      <w:iCs/>
      <w:sz w:val="18"/>
    </w:rPr>
  </w:style>
  <w:style w:type="paragraph" w:styleId="ListParagraph">
    <w:name w:val="List Paragraph"/>
    <w:basedOn w:val="Normal"/>
    <w:uiPriority w:val="34"/>
    <w:semiHidden/>
    <w:rsid w:val="001A0130"/>
    <w:pPr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9E393D"/>
    <w:rPr>
      <w:noProof/>
      <w:color w:val="1F497D" w:themeColor="text2"/>
      <w:sz w:val="18"/>
      <w:szCs w:val="30"/>
    </w:rPr>
  </w:style>
  <w:style w:type="paragraph" w:styleId="Title">
    <w:name w:val="Title"/>
    <w:basedOn w:val="Normal"/>
    <w:next w:val="Normal"/>
    <w:link w:val="TitleChar"/>
    <w:uiPriority w:val="10"/>
    <w:qFormat/>
    <w:rsid w:val="00EC341A"/>
    <w:pPr>
      <w:spacing w:after="0" w:line="560" w:lineRule="exact"/>
      <w:contextualSpacing/>
    </w:pPr>
    <w:rPr>
      <w:rFonts w:asciiTheme="majorHAnsi" w:eastAsiaTheme="majorEastAsia" w:hAnsiTheme="majorHAnsi" w:cstheme="majorBidi"/>
      <w:b/>
      <w:color w:val="FFFFFF" w:themeColor="background1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341A"/>
    <w:rPr>
      <w:rFonts w:asciiTheme="majorHAnsi" w:eastAsiaTheme="majorEastAsia" w:hAnsiTheme="majorHAnsi" w:cstheme="majorBidi"/>
      <w:b/>
      <w:color w:val="FFFFFF" w:themeColor="background1"/>
      <w:kern w:val="28"/>
      <w:sz w:val="52"/>
      <w:szCs w:val="56"/>
    </w:rPr>
  </w:style>
  <w:style w:type="character" w:styleId="PlaceholderText">
    <w:name w:val="Placeholder Text"/>
    <w:basedOn w:val="DefaultParagraphFont"/>
    <w:uiPriority w:val="99"/>
    <w:semiHidden/>
    <w:rsid w:val="00E80849"/>
    <w:rPr>
      <w:color w:val="808080"/>
    </w:rPr>
  </w:style>
  <w:style w:type="character" w:styleId="SubtleEmphasis">
    <w:name w:val="Subtle Emphasis"/>
    <w:basedOn w:val="DefaultParagraphFont"/>
    <w:uiPriority w:val="19"/>
    <w:semiHidden/>
    <w:rsid w:val="004C3BEB"/>
    <w:rPr>
      <w:b/>
      <w:i/>
      <w:iCs/>
      <w:color w:val="FFFFFF" w:themeColor="background1"/>
    </w:rPr>
  </w:style>
  <w:style w:type="table" w:styleId="TableGrid">
    <w:name w:val="Table Grid"/>
    <w:basedOn w:val="TableNormal"/>
    <w:uiPriority w:val="39"/>
    <w:rsid w:val="00AE4A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QuoteChar">
    <w:name w:val="Quote Char"/>
    <w:basedOn w:val="DefaultParagraphFont"/>
    <w:link w:val="Quote"/>
    <w:uiPriority w:val="29"/>
    <w:rsid w:val="00A00F50"/>
    <w:rPr>
      <w:iCs/>
      <w:color w:val="404040" w:themeColor="text1" w:themeTint="BF"/>
      <w:sz w:val="18"/>
    </w:rPr>
  </w:style>
  <w:style w:type="character" w:styleId="Strong">
    <w:name w:val="Strong"/>
    <w:basedOn w:val="DefaultParagraphFont"/>
    <w:uiPriority w:val="31"/>
    <w:rsid w:val="00883427"/>
    <w:rPr>
      <w:b/>
      <w:bCs/>
    </w:rPr>
  </w:style>
  <w:style w:type="character" w:styleId="Emphasis">
    <w:name w:val="Emphasis"/>
    <w:basedOn w:val="DefaultParagraphFont"/>
    <w:uiPriority w:val="30"/>
    <w:rsid w:val="00EC341A"/>
    <w:rPr>
      <w:i w:val="0"/>
      <w:iCs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A5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A53"/>
    <w:rPr>
      <w:rFonts w:ascii="Segoe UI" w:hAnsi="Segoe UI" w:cs="Segoe UI"/>
      <w:color w:val="404040" w:themeColor="text1" w:themeTint="BF"/>
      <w:sz w:val="18"/>
      <w:szCs w:val="18"/>
    </w:rPr>
  </w:style>
  <w:style w:type="paragraph" w:customStyle="1" w:styleId="Agreement">
    <w:name w:val="Agreement"/>
    <w:basedOn w:val="Normal"/>
    <w:next w:val="Normal"/>
    <w:link w:val="AgreementChar"/>
    <w:uiPriority w:val="30"/>
    <w:qFormat/>
    <w:rsid w:val="006D582E"/>
    <w:pPr>
      <w:spacing w:after="220"/>
    </w:pPr>
  </w:style>
  <w:style w:type="character" w:customStyle="1" w:styleId="AgreementChar">
    <w:name w:val="Agreement Char"/>
    <w:basedOn w:val="DefaultParagraphFont"/>
    <w:link w:val="Agreement"/>
    <w:uiPriority w:val="30"/>
    <w:rsid w:val="006D582E"/>
    <w:rPr>
      <w:color w:val="404040" w:themeColor="text1" w:themeTint="BF"/>
    </w:rPr>
  </w:style>
  <w:style w:type="paragraph" w:customStyle="1" w:styleId="Default">
    <w:name w:val="Default"/>
    <w:rsid w:val="00D65FEB"/>
    <w:pPr>
      <w:autoSpaceDE w:val="0"/>
      <w:autoSpaceDN w:val="0"/>
      <w:adjustRightInd w:val="0"/>
      <w:spacing w:before="0" w:after="0"/>
    </w:pPr>
    <w:rPr>
      <w:rFonts w:ascii="Calibri" w:hAnsi="Calibri" w:cs="Calibri"/>
      <w:color w:val="000000"/>
      <w:sz w:val="24"/>
      <w:szCs w:val="24"/>
      <w:lang w:val="en-CA"/>
    </w:rPr>
  </w:style>
  <w:style w:type="table" w:styleId="GridTable1Light-Accent4">
    <w:name w:val="Grid Table 1 Light Accent 4"/>
    <w:basedOn w:val="TableNormal"/>
    <w:uiPriority w:val="46"/>
    <w:rsid w:val="00F138AE"/>
    <w:pPr>
      <w:spacing w:after="0"/>
    </w:pPr>
    <w:tblPr>
      <w:tblStyleRowBandSize w:val="1"/>
      <w:tblStyleColBandSize w:val="1"/>
      <w:tblBorders>
        <w:top w:val="single" w:sz="4" w:space="0" w:color="F5F5F5" w:themeColor="accent4" w:themeTint="66"/>
        <w:left w:val="single" w:sz="4" w:space="0" w:color="F5F5F5" w:themeColor="accent4" w:themeTint="66"/>
        <w:bottom w:val="single" w:sz="4" w:space="0" w:color="F5F5F5" w:themeColor="accent4" w:themeTint="66"/>
        <w:right w:val="single" w:sz="4" w:space="0" w:color="F5F5F5" w:themeColor="accent4" w:themeTint="66"/>
        <w:insideH w:val="single" w:sz="4" w:space="0" w:color="F5F5F5" w:themeColor="accent4" w:themeTint="66"/>
        <w:insideV w:val="single" w:sz="4" w:space="0" w:color="F5F5F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F1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F1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1">
    <w:name w:val="Style1"/>
    <w:basedOn w:val="Normal"/>
    <w:link w:val="Style1Char"/>
    <w:rsid w:val="0023736A"/>
  </w:style>
  <w:style w:type="character" w:customStyle="1" w:styleId="Style1Char">
    <w:name w:val="Style1 Char"/>
    <w:basedOn w:val="DefaultParagraphFont"/>
    <w:link w:val="Style1"/>
    <w:rsid w:val="0023736A"/>
    <w:rPr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5A1E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A1E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1E87"/>
    <w:rPr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1E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1E87"/>
    <w:rPr>
      <w:b/>
      <w:b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3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56426">
          <w:marLeft w:val="374"/>
          <w:marRight w:val="0"/>
          <w:marTop w:val="12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8657">
          <w:marLeft w:val="374"/>
          <w:marRight w:val="14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8115">
          <w:marLeft w:val="374"/>
          <w:marRight w:val="14"/>
          <w:marTop w:val="2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41262">
          <w:marLeft w:val="374"/>
          <w:marRight w:val="14"/>
          <w:marTop w:val="1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294">
          <w:marLeft w:val="374"/>
          <w:marRight w:val="14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6378">
          <w:marLeft w:val="374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7184">
          <w:marLeft w:val="374"/>
          <w:marRight w:val="14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vib\AppData\Roaming\Microsoft\Templates\Agreement%20to%20receive%20electronic%20communication%20small%20busines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79445D3502D46AB89861986772FA5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B64CDE-A460-4853-A83E-90A0F39463AF}"/>
      </w:docPartPr>
      <w:docPartBody>
        <w:p w:rsidR="00C64938" w:rsidRDefault="00F06AB1" w:rsidP="00F06AB1">
          <w:pPr>
            <w:pStyle w:val="379445D3502D46AB89861986772FA5CE1"/>
          </w:pPr>
          <w:r w:rsidRPr="000A6FC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823960F9964E5E86C4348AFECC3E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74E33-BD53-45E9-9DFD-0764DF3B9E7C}"/>
      </w:docPartPr>
      <w:docPartBody>
        <w:p w:rsidR="00C64938" w:rsidRDefault="00F06AB1" w:rsidP="00F06AB1">
          <w:pPr>
            <w:pStyle w:val="26823960F9964E5E86C4348AFECC3E7C1"/>
          </w:pPr>
          <w:r w:rsidRPr="0036077A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766898CFFEF4A25B6DFF2407087B9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9A79A-9902-4365-B257-D8C60D5ED10A}"/>
      </w:docPartPr>
      <w:docPartBody>
        <w:p w:rsidR="00C64938" w:rsidRDefault="00F06AB1" w:rsidP="00F06AB1">
          <w:pPr>
            <w:pStyle w:val="6766898CFFEF4A25B6DFF2407087B9AE1"/>
          </w:pPr>
          <w:r w:rsidRPr="0036077A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BFF5E-E636-46B3-BA78-9D49281936D3}"/>
      </w:docPartPr>
      <w:docPartBody>
        <w:p w:rsidR="00E66389" w:rsidRDefault="00F06AB1">
          <w:r w:rsidRPr="00516A79">
            <w:rPr>
              <w:rStyle w:val="PlaceholderText"/>
            </w:rPr>
            <w:t>Choose an item.</w:t>
          </w:r>
        </w:p>
      </w:docPartBody>
    </w:docPart>
    <w:docPart>
      <w:docPartPr>
        <w:name w:val="774DE4E10E1D40758A9BB7628AE1DE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E394C-B15D-4114-BE83-3EAC04495CAF}"/>
      </w:docPartPr>
      <w:docPartBody>
        <w:p w:rsidR="00FF604C" w:rsidRDefault="00E66389" w:rsidP="00E66389">
          <w:pPr>
            <w:pStyle w:val="774DE4E10E1D40758A9BB7628AE1DECB"/>
          </w:pPr>
          <w:r w:rsidRPr="0036077A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DC1FFCF68624B3CB327AB12A9CD3A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FCCE3-2A0E-4C1F-B3DA-E0D3E0BE65CE}"/>
      </w:docPartPr>
      <w:docPartBody>
        <w:p w:rsidR="00000000" w:rsidRDefault="00CB3367" w:rsidP="00CB3367">
          <w:pPr>
            <w:pStyle w:val="9DC1FFCF68624B3CB327AB12A9CD3A89"/>
          </w:pPr>
          <w:r w:rsidRPr="0036077A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63E7A338F804B42AA5C335B7FB56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1E9D5-05D3-4835-BC33-31450A330AF3}"/>
      </w:docPartPr>
      <w:docPartBody>
        <w:p w:rsidR="00000000" w:rsidRDefault="00CB3367" w:rsidP="00CB3367">
          <w:pPr>
            <w:pStyle w:val="163E7A338F804B42AA5C335B7FB56204"/>
          </w:pPr>
          <w:r w:rsidRPr="0036077A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87256DAF0BF4DD5B12E221A1C4B3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FB0625-0BE3-47AE-ADB0-58DDA330B884}"/>
      </w:docPartPr>
      <w:docPartBody>
        <w:p w:rsidR="00000000" w:rsidRDefault="00CB3367" w:rsidP="00CB3367">
          <w:pPr>
            <w:pStyle w:val="F87256DAF0BF4DD5B12E221A1C4B33E6"/>
          </w:pPr>
          <w:r w:rsidRPr="00516A79">
            <w:rPr>
              <w:rStyle w:val="PlaceholderText"/>
            </w:rPr>
            <w:t>Choose an item.</w:t>
          </w:r>
        </w:p>
      </w:docPartBody>
    </w:docPart>
    <w:docPart>
      <w:docPartPr>
        <w:name w:val="A338AA04D69C4EDA8BC1CB6227B89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9E7E57-34EE-4CA1-BBC8-CE0F9902D4C2}"/>
      </w:docPartPr>
      <w:docPartBody>
        <w:p w:rsidR="00000000" w:rsidRDefault="00CB3367" w:rsidP="00CB3367">
          <w:pPr>
            <w:pStyle w:val="A338AA04D69C4EDA8BC1CB6227B89030"/>
          </w:pPr>
          <w:r w:rsidRPr="00B645EC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80BC5C4FC77477786E9E762063E7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A79CC-CB6E-4DE4-B15A-346E70C61462}"/>
      </w:docPartPr>
      <w:docPartBody>
        <w:p w:rsidR="00000000" w:rsidRDefault="00CB3367" w:rsidP="00CB3367">
          <w:pPr>
            <w:pStyle w:val="680BC5C4FC77477786E9E762063E7A9C"/>
          </w:pPr>
          <w:r w:rsidRPr="00B645EC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41D4094753D4C0E838929B8CC6B33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E6A96-40D8-407F-A576-C08816A1D21A}"/>
      </w:docPartPr>
      <w:docPartBody>
        <w:p w:rsidR="00000000" w:rsidRDefault="00CB3367" w:rsidP="00CB3367">
          <w:pPr>
            <w:pStyle w:val="B41D4094753D4C0E838929B8CC6B339A"/>
          </w:pPr>
          <w:r w:rsidRPr="00B645EC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A2E679B9F8D47569DF741A474222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F4989-1755-45D6-A99F-F2F625D51664}"/>
      </w:docPartPr>
      <w:docPartBody>
        <w:p w:rsidR="00000000" w:rsidRDefault="00CB3367" w:rsidP="00CB3367">
          <w:pPr>
            <w:pStyle w:val="BA2E679B9F8D47569DF741A474222F92"/>
          </w:pPr>
          <w:r w:rsidRPr="00B645EC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7A29352F8004C7888734B5EA09FA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C2471-5FEE-4C80-A40C-2018941F1B80}"/>
      </w:docPartPr>
      <w:docPartBody>
        <w:p w:rsidR="00000000" w:rsidRDefault="00CB3367" w:rsidP="00CB3367">
          <w:pPr>
            <w:pStyle w:val="87A29352F8004C7888734B5EA09FA9C9"/>
          </w:pPr>
          <w:r w:rsidRPr="003B0987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CC11159C3608468FA85AF96867D447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B1FEF-B279-40B8-B5F2-EBA0ACFCE145}"/>
      </w:docPartPr>
      <w:docPartBody>
        <w:p w:rsidR="00000000" w:rsidRDefault="00CB3367" w:rsidP="00CB3367">
          <w:pPr>
            <w:pStyle w:val="CC11159C3608468FA85AF96867D44752"/>
          </w:pPr>
          <w:r w:rsidRPr="003B0987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0012F5320BC24DCA82443B96A5B7E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DB5CE-777A-40D3-BF8D-62A6BFBC47D0}"/>
      </w:docPartPr>
      <w:docPartBody>
        <w:p w:rsidR="00000000" w:rsidRDefault="00CB3367" w:rsidP="00CB3367">
          <w:pPr>
            <w:pStyle w:val="0012F5320BC24DCA82443B96A5B7E855"/>
          </w:pPr>
          <w:r w:rsidRPr="003B0987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AC494189EA342658FE27FE8AED9A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93A14-599B-4AF1-9463-B0287E15BAA2}"/>
      </w:docPartPr>
      <w:docPartBody>
        <w:p w:rsidR="00000000" w:rsidRDefault="00CB3367" w:rsidP="00CB3367">
          <w:pPr>
            <w:pStyle w:val="1AC494189EA342658FE27FE8AED9AC91"/>
          </w:pPr>
          <w:r w:rsidRPr="00516A79">
            <w:rPr>
              <w:rStyle w:val="PlaceholderText"/>
            </w:rPr>
            <w:t>Choose an item.</w:t>
          </w:r>
        </w:p>
      </w:docPartBody>
    </w:docPart>
    <w:docPart>
      <w:docPartPr>
        <w:name w:val="B1FEE185FAF54770ACD8B78FD3DD5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3447A-C256-42F6-8933-5351AE38C8D5}"/>
      </w:docPartPr>
      <w:docPartBody>
        <w:p w:rsidR="00000000" w:rsidRDefault="00CB3367" w:rsidP="00CB3367">
          <w:pPr>
            <w:pStyle w:val="B1FEE185FAF54770ACD8B78FD3DD5BDF"/>
          </w:pPr>
          <w:r w:rsidRPr="003B0987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E002E6BF1B5494EA67A846F04378A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E8D1C-9226-4A3E-94C3-20A31ED7A1D4}"/>
      </w:docPartPr>
      <w:docPartBody>
        <w:p w:rsidR="00000000" w:rsidRDefault="00CB3367" w:rsidP="00CB3367">
          <w:pPr>
            <w:pStyle w:val="2E002E6BF1B5494EA67A846F04378AD9"/>
          </w:pPr>
          <w:r w:rsidRPr="003B0987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F548CC7BB04482198478C32889E2F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CE26E-FC9E-40D1-ABD0-9194FEC751D7}"/>
      </w:docPartPr>
      <w:docPartBody>
        <w:p w:rsidR="00000000" w:rsidRDefault="00CB3367" w:rsidP="00CB3367">
          <w:pPr>
            <w:pStyle w:val="BF548CC7BB04482198478C32889E2FC0"/>
          </w:pPr>
          <w:r w:rsidRPr="003B0987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02D5FBAAE18D4B7AA442B92A86E0C2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0C031-E89D-417B-A9F8-24ABCC98290B}"/>
      </w:docPartPr>
      <w:docPartBody>
        <w:p w:rsidR="00000000" w:rsidRDefault="00CB3367" w:rsidP="00CB3367">
          <w:pPr>
            <w:pStyle w:val="02D5FBAAE18D4B7AA442B92A86E0C290"/>
          </w:pPr>
          <w:r w:rsidRPr="003B0987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08F75977C0E4CADAAAA19A8ECCA6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ACD02-9219-4707-B3FE-A8BB043C262E}"/>
      </w:docPartPr>
      <w:docPartBody>
        <w:p w:rsidR="00000000" w:rsidRDefault="00CB3367" w:rsidP="00CB3367">
          <w:pPr>
            <w:pStyle w:val="F08F75977C0E4CADAAAA19A8ECCA685F"/>
          </w:pPr>
          <w:r w:rsidRPr="003B4B19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D636D7C7F81405E82B93276FBF4D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5A983-4D79-4B01-8453-87FECD21D557}"/>
      </w:docPartPr>
      <w:docPartBody>
        <w:p w:rsidR="00000000" w:rsidRDefault="00CB3367" w:rsidP="00CB3367">
          <w:pPr>
            <w:pStyle w:val="7D636D7C7F81405E82B93276FBF4D3B8"/>
          </w:pPr>
          <w:r w:rsidRPr="003B4B19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66E3775A980403AA2253B1F5D352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C6514-C52F-405E-B5FF-5928CCA1C109}"/>
      </w:docPartPr>
      <w:docPartBody>
        <w:p w:rsidR="00000000" w:rsidRDefault="00CB3367" w:rsidP="00CB3367">
          <w:pPr>
            <w:pStyle w:val="366E3775A980403AA2253B1F5D352596"/>
          </w:pPr>
          <w:r w:rsidRPr="003B4B19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6835342E0B642F284ACB38C1AC365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597EA-2915-4DD0-A721-9776D94ADD06}"/>
      </w:docPartPr>
      <w:docPartBody>
        <w:p w:rsidR="00000000" w:rsidRDefault="00CB3367" w:rsidP="00CB3367">
          <w:pPr>
            <w:pStyle w:val="96835342E0B642F284ACB38C1AC3657B"/>
          </w:pPr>
          <w:r w:rsidRPr="003B4B19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0FAC40556774529A665364D998EF5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D5CFF-429D-4346-954B-8875C408E869}"/>
      </w:docPartPr>
      <w:docPartBody>
        <w:p w:rsidR="00000000" w:rsidRDefault="00CB3367" w:rsidP="00CB3367">
          <w:pPr>
            <w:pStyle w:val="60FAC40556774529A665364D998EF58A"/>
          </w:pPr>
          <w:r w:rsidRPr="003B4B19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04FC75EB1E8E4FCFA182C990BF6952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D72D70-E6F3-4E9A-87BA-EEE78FB14839}"/>
      </w:docPartPr>
      <w:docPartBody>
        <w:p w:rsidR="00000000" w:rsidRDefault="00CB3367" w:rsidP="00CB3367">
          <w:pPr>
            <w:pStyle w:val="04FC75EB1E8E4FCFA182C990BF6952ED"/>
          </w:pPr>
          <w:r w:rsidRPr="003B4B19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03DD7FA7753486A864D36B62F995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36AB92-8012-45CC-9D79-B15E5B4E0187}"/>
      </w:docPartPr>
      <w:docPartBody>
        <w:p w:rsidR="00000000" w:rsidRDefault="00CB3367" w:rsidP="00CB3367">
          <w:pPr>
            <w:pStyle w:val="303DD7FA7753486A864D36B62F9954CA"/>
          </w:pPr>
          <w:r w:rsidRPr="006E5560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E77197857CC40C69B12DC76604B67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3D7D1-545D-4E7B-8A49-FBCB64AFDBE0}"/>
      </w:docPartPr>
      <w:docPartBody>
        <w:p w:rsidR="00000000" w:rsidRDefault="00CB3367" w:rsidP="00CB3367">
          <w:pPr>
            <w:pStyle w:val="AE77197857CC40C69B12DC76604B67F2"/>
          </w:pPr>
          <w:r w:rsidRPr="006E5560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5CEC51AC0459444888CB344CFF5DA9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3C31A-E89F-4C23-8866-E7AF9D6721FA}"/>
      </w:docPartPr>
      <w:docPartBody>
        <w:p w:rsidR="00000000" w:rsidRDefault="00CB3367" w:rsidP="00CB3367">
          <w:pPr>
            <w:pStyle w:val="5CEC51AC0459444888CB344CFF5DA930"/>
          </w:pPr>
          <w:r w:rsidRPr="005C0E22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8D07A86D108A4D4AABAA1B3A44D14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73940E-626C-40C2-963F-61EF1C00B0F7}"/>
      </w:docPartPr>
      <w:docPartBody>
        <w:p w:rsidR="00000000" w:rsidRDefault="00CB3367" w:rsidP="00CB3367">
          <w:pPr>
            <w:pStyle w:val="8D07A86D108A4D4AABAA1B3A44D1456F"/>
          </w:pPr>
          <w:r w:rsidRPr="005C0E22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B6A178560AEB446DB83AB1976B0F7C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D2A97-3B83-4C7C-960B-A65C744359A5}"/>
      </w:docPartPr>
      <w:docPartBody>
        <w:p w:rsidR="00000000" w:rsidRDefault="00CB3367" w:rsidP="00CB3367">
          <w:pPr>
            <w:pStyle w:val="B6A178560AEB446DB83AB1976B0F7CD8"/>
          </w:pPr>
          <w:r w:rsidRPr="008818DD">
            <w:rPr>
              <w:rStyle w:val="PlaceholderText"/>
              <w:b/>
              <w:bCs/>
              <w:sz w:val="18"/>
              <w:szCs w:val="18"/>
            </w:rPr>
            <w:t>Click or tap here to enter text.</w:t>
          </w:r>
        </w:p>
      </w:docPartBody>
    </w:docPart>
    <w:docPart>
      <w:docPartPr>
        <w:name w:val="510729BB2EF34769AB9353FBD7EE75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1B7D4-3EDF-40B5-A45C-87A75E52215C}"/>
      </w:docPartPr>
      <w:docPartBody>
        <w:p w:rsidR="00000000" w:rsidRDefault="00CB3367" w:rsidP="00CB3367">
          <w:pPr>
            <w:pStyle w:val="510729BB2EF34769AB9353FBD7EE7551"/>
          </w:pPr>
          <w:r w:rsidRPr="008818DD">
            <w:rPr>
              <w:rStyle w:val="PlaceholderText"/>
              <w:b/>
              <w:bCs/>
              <w:sz w:val="18"/>
              <w:szCs w:val="18"/>
            </w:rPr>
            <w:t>Click or tap here to enter text.</w:t>
          </w:r>
        </w:p>
      </w:docPartBody>
    </w:docPart>
    <w:docPart>
      <w:docPartPr>
        <w:name w:val="E2ABE72A00D04754B79C8E3234880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9441F-36FA-4DE7-8C78-E3402FA0DF8E}"/>
      </w:docPartPr>
      <w:docPartBody>
        <w:p w:rsidR="00000000" w:rsidRDefault="00CB3367" w:rsidP="00CB3367">
          <w:pPr>
            <w:pStyle w:val="E2ABE72A00D04754B79C8E323488018F"/>
          </w:pPr>
          <w:r w:rsidRPr="006E5560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C6039F6C10B74CB1AACC6A9DF7E4B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42D1F-8A52-42E4-B0FA-686E93D577EB}"/>
      </w:docPartPr>
      <w:docPartBody>
        <w:p w:rsidR="00000000" w:rsidRDefault="00CB3367" w:rsidP="00CB3367">
          <w:pPr>
            <w:pStyle w:val="C6039F6C10B74CB1AACC6A9DF7E4B0DF"/>
          </w:pPr>
          <w:r w:rsidRPr="005C0E22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F474AF7395F14BE39160D5547E93C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E1979-5E54-4E8D-A9AE-5301D8E1ACC3}"/>
      </w:docPartPr>
      <w:docPartBody>
        <w:p w:rsidR="00000000" w:rsidRDefault="00CB3367" w:rsidP="00CB3367">
          <w:pPr>
            <w:pStyle w:val="F474AF7395F14BE39160D5547E93C906"/>
          </w:pPr>
          <w:r w:rsidRPr="005C0E22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48B9B7E40A3F420D91AD3C8BA8D43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3A7F5-B862-4369-805A-8C68CA8AE752}"/>
      </w:docPartPr>
      <w:docPartBody>
        <w:p w:rsidR="00000000" w:rsidRDefault="00CB3367" w:rsidP="00CB3367">
          <w:pPr>
            <w:pStyle w:val="48B9B7E40A3F420D91AD3C8BA8D43CFC"/>
          </w:pPr>
          <w:r w:rsidRPr="008818DD">
            <w:rPr>
              <w:rStyle w:val="PlaceholderText"/>
              <w:b/>
              <w:bCs/>
              <w:sz w:val="18"/>
              <w:szCs w:val="18"/>
            </w:rPr>
            <w:t>Click or tap here to enter text.</w:t>
          </w:r>
        </w:p>
      </w:docPartBody>
    </w:docPart>
    <w:docPart>
      <w:docPartPr>
        <w:name w:val="D06E2A5232A44A6889360C28AB69BB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EEB8E-3094-47F3-9D23-228DF78B09E0}"/>
      </w:docPartPr>
      <w:docPartBody>
        <w:p w:rsidR="00000000" w:rsidRDefault="00CB3367" w:rsidP="00CB3367">
          <w:pPr>
            <w:pStyle w:val="D06E2A5232A44A6889360C28AB69BBF8"/>
          </w:pPr>
          <w:r w:rsidRPr="008818DD">
            <w:rPr>
              <w:rStyle w:val="PlaceholderText"/>
              <w:b/>
              <w:bCs/>
              <w:sz w:val="18"/>
              <w:szCs w:val="18"/>
            </w:rPr>
            <w:t>Click or tap here to enter text.</w:t>
          </w:r>
        </w:p>
      </w:docPartBody>
    </w:docPart>
    <w:docPart>
      <w:docPartPr>
        <w:name w:val="50436A871E874E35B3E0DA62294963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AD803-21C7-442A-BBA6-540B9C9CAC36}"/>
      </w:docPartPr>
      <w:docPartBody>
        <w:p w:rsidR="00000000" w:rsidRDefault="00CB3367" w:rsidP="00CB3367">
          <w:pPr>
            <w:pStyle w:val="50436A871E874E35B3E0DA622949635C"/>
          </w:pPr>
          <w:r w:rsidRPr="006E5560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B5B6BFDC83E401CA3EE43A661634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65E7E7-D4AE-4BDA-A45C-E5BFA2280959}"/>
      </w:docPartPr>
      <w:docPartBody>
        <w:p w:rsidR="00000000" w:rsidRDefault="00CB3367" w:rsidP="00CB3367">
          <w:pPr>
            <w:pStyle w:val="9B5B6BFDC83E401CA3EE43A661634725"/>
          </w:pPr>
          <w:r w:rsidRPr="005C0E22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1E1239E3D04548D39413D4992EAA6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52EFE-1D78-4C5D-84D6-B40028F1F623}"/>
      </w:docPartPr>
      <w:docPartBody>
        <w:p w:rsidR="00000000" w:rsidRDefault="00CB3367" w:rsidP="00CB3367">
          <w:pPr>
            <w:pStyle w:val="1E1239E3D04548D39413D4992EAA65E2"/>
          </w:pPr>
          <w:r w:rsidRPr="005C0E22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66A4404021024275955AF8E0B97346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7AC7B-E3A0-4AF2-8CD4-5CA6A17F08B6}"/>
      </w:docPartPr>
      <w:docPartBody>
        <w:p w:rsidR="00000000" w:rsidRDefault="00CB3367" w:rsidP="00CB3367">
          <w:pPr>
            <w:pStyle w:val="66A4404021024275955AF8E0B97346A9"/>
          </w:pPr>
          <w:r w:rsidRPr="008818DD">
            <w:rPr>
              <w:rStyle w:val="PlaceholderText"/>
              <w:b/>
              <w:bCs/>
              <w:sz w:val="18"/>
              <w:szCs w:val="18"/>
            </w:rPr>
            <w:t>Click or tap here to enter text.</w:t>
          </w:r>
        </w:p>
      </w:docPartBody>
    </w:docPart>
    <w:docPart>
      <w:docPartPr>
        <w:name w:val="CD488B24EABF4349938E32FC15EB04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8F8E49-B129-4C0C-B4EE-D99B27337307}"/>
      </w:docPartPr>
      <w:docPartBody>
        <w:p w:rsidR="00000000" w:rsidRDefault="00CB3367" w:rsidP="00CB3367">
          <w:pPr>
            <w:pStyle w:val="CD488B24EABF4349938E32FC15EB04A2"/>
          </w:pPr>
          <w:r w:rsidRPr="008818DD">
            <w:rPr>
              <w:rStyle w:val="PlaceholderText"/>
              <w:b/>
              <w:bCs/>
              <w:sz w:val="18"/>
              <w:szCs w:val="18"/>
            </w:rPr>
            <w:t>Click or tap here to enter text.</w:t>
          </w:r>
        </w:p>
      </w:docPartBody>
    </w:docPart>
    <w:docPart>
      <w:docPartPr>
        <w:name w:val="F87443C4A260400A9B0297D7347C8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D059A-C3A4-4CBF-B2D2-AFA28889E732}"/>
      </w:docPartPr>
      <w:docPartBody>
        <w:p w:rsidR="00000000" w:rsidRDefault="00CB3367" w:rsidP="00CB3367">
          <w:pPr>
            <w:pStyle w:val="F87443C4A260400A9B0297D7347C8F3F"/>
          </w:pPr>
          <w:r w:rsidRPr="006E5560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40A0D64FF894A26AC99822317EE0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9F40C7-EBF8-4966-ADEC-9D260E29B27C}"/>
      </w:docPartPr>
      <w:docPartBody>
        <w:p w:rsidR="00000000" w:rsidRDefault="00CB3367" w:rsidP="00CB3367">
          <w:pPr>
            <w:pStyle w:val="F40A0D64FF894A26AC99822317EE0EFC"/>
          </w:pPr>
          <w:r w:rsidRPr="005C0E22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D9EF8FFEA9084457B8F39EED09E1E2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124023-D6C9-4CF6-A71A-907E271B337C}"/>
      </w:docPartPr>
      <w:docPartBody>
        <w:p w:rsidR="00000000" w:rsidRDefault="00CB3367" w:rsidP="00CB3367">
          <w:pPr>
            <w:pStyle w:val="D9EF8FFEA9084457B8F39EED09E1E238"/>
          </w:pPr>
          <w:r w:rsidRPr="005C0E22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34E4A3141F104B0382F405C3315EA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FA1D1-2DF6-4B99-AB93-253BA7A34F78}"/>
      </w:docPartPr>
      <w:docPartBody>
        <w:p w:rsidR="00000000" w:rsidRDefault="00CB3367" w:rsidP="00CB3367">
          <w:pPr>
            <w:pStyle w:val="34E4A3141F104B0382F405C3315EAC30"/>
          </w:pPr>
          <w:r w:rsidRPr="008818DD">
            <w:rPr>
              <w:rStyle w:val="PlaceholderText"/>
              <w:b/>
              <w:bCs/>
              <w:sz w:val="18"/>
              <w:szCs w:val="18"/>
            </w:rPr>
            <w:t>Click or tap here to enter text.</w:t>
          </w:r>
        </w:p>
      </w:docPartBody>
    </w:docPart>
    <w:docPart>
      <w:docPartPr>
        <w:name w:val="5405B2A1FFE2443A9F907C2A94868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A31FC-F078-4B6C-B102-087AD28B85F9}"/>
      </w:docPartPr>
      <w:docPartBody>
        <w:p w:rsidR="00000000" w:rsidRDefault="00CB3367" w:rsidP="00CB3367">
          <w:pPr>
            <w:pStyle w:val="5405B2A1FFE2443A9F907C2A94868366"/>
          </w:pPr>
          <w:r w:rsidRPr="008818DD">
            <w:rPr>
              <w:rStyle w:val="PlaceholderText"/>
              <w:b/>
              <w:bCs/>
              <w:sz w:val="18"/>
              <w:szCs w:val="18"/>
            </w:rPr>
            <w:t>Click or tap here to enter text.</w:t>
          </w:r>
        </w:p>
      </w:docPartBody>
    </w:docPart>
    <w:docPart>
      <w:docPartPr>
        <w:name w:val="347D4FA77A784A208C14155C22E33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51E93-B076-4820-9DBB-7066EFD069CF}"/>
      </w:docPartPr>
      <w:docPartBody>
        <w:p w:rsidR="00000000" w:rsidRDefault="00CB3367" w:rsidP="00CB3367">
          <w:pPr>
            <w:pStyle w:val="347D4FA77A784A208C14155C22E3378B"/>
          </w:pPr>
          <w:r w:rsidRPr="006E5560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31D245140234427B23A0F653E0213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74F354-971A-45F0-9664-98E45022040B}"/>
      </w:docPartPr>
      <w:docPartBody>
        <w:p w:rsidR="00000000" w:rsidRDefault="00CB3367" w:rsidP="00CB3367">
          <w:pPr>
            <w:pStyle w:val="D31D245140234427B23A0F653E021336"/>
          </w:pPr>
          <w:r w:rsidRPr="005C0E22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50BB4CE8EA2B47288A0EBB9579C71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319CBF-5CFE-4CD4-92D6-353A307DA34A}"/>
      </w:docPartPr>
      <w:docPartBody>
        <w:p w:rsidR="00000000" w:rsidRDefault="00CB3367" w:rsidP="00CB3367">
          <w:pPr>
            <w:pStyle w:val="50BB4CE8EA2B47288A0EBB9579C71116"/>
          </w:pPr>
          <w:r w:rsidRPr="005C0E22">
            <w:rPr>
              <w:rStyle w:val="PlaceholderText"/>
              <w:sz w:val="18"/>
              <w:szCs w:val="18"/>
            </w:rPr>
            <w:t>Click or tap to enter a date.</w:t>
          </w:r>
        </w:p>
      </w:docPartBody>
    </w:docPart>
    <w:docPart>
      <w:docPartPr>
        <w:name w:val="43C2B74808614200A727157F4596D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D0630-AE05-4F7D-8FCF-3C724E2271EF}"/>
      </w:docPartPr>
      <w:docPartBody>
        <w:p w:rsidR="00000000" w:rsidRDefault="00CB3367" w:rsidP="00CB3367">
          <w:pPr>
            <w:pStyle w:val="43C2B74808614200A727157F4596DA98"/>
          </w:pPr>
          <w:r w:rsidRPr="008818DD">
            <w:rPr>
              <w:rStyle w:val="PlaceholderText"/>
              <w:b/>
              <w:bCs/>
              <w:sz w:val="18"/>
              <w:szCs w:val="18"/>
            </w:rPr>
            <w:t>Click or tap here to enter text.</w:t>
          </w:r>
        </w:p>
      </w:docPartBody>
    </w:docPart>
    <w:docPart>
      <w:docPartPr>
        <w:name w:val="2EC7B481EBC1443286081C0EEDDF7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F18209-303A-48EF-B515-23CA2EABF84E}"/>
      </w:docPartPr>
      <w:docPartBody>
        <w:p w:rsidR="00000000" w:rsidRDefault="00CB3367" w:rsidP="00CB3367">
          <w:pPr>
            <w:pStyle w:val="2EC7B481EBC1443286081C0EEDDF78B9"/>
          </w:pPr>
          <w:r w:rsidRPr="008818DD">
            <w:rPr>
              <w:rStyle w:val="PlaceholderText"/>
              <w:b/>
              <w:bCs/>
              <w:sz w:val="18"/>
              <w:szCs w:val="18"/>
            </w:rPr>
            <w:t>Click or tap here to enter text.</w:t>
          </w:r>
        </w:p>
      </w:docPartBody>
    </w:docPart>
    <w:docPart>
      <w:docPartPr>
        <w:name w:val="00133E4B4C78419DB8BACF4E1CF0A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20988-86A4-440B-95CA-1130C2377F39}"/>
      </w:docPartPr>
      <w:docPartBody>
        <w:p w:rsidR="00000000" w:rsidRDefault="00CB3367" w:rsidP="00CB3367">
          <w:pPr>
            <w:pStyle w:val="00133E4B4C78419DB8BACF4E1CF0AF6A"/>
          </w:pPr>
          <w:r w:rsidRPr="008818DD">
            <w:rPr>
              <w:rStyle w:val="PlaceholderText"/>
              <w:b/>
              <w:bCs/>
              <w:sz w:val="18"/>
              <w:szCs w:val="18"/>
            </w:rPr>
            <w:t>Click or tap here to enter text.</w:t>
          </w:r>
        </w:p>
      </w:docPartBody>
    </w:docPart>
    <w:docPart>
      <w:docPartPr>
        <w:name w:val="656B9378B19C4C168A58D8D41D65AF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DD883-EDFB-469B-9786-E7E8A4065161}"/>
      </w:docPartPr>
      <w:docPartBody>
        <w:p w:rsidR="00000000" w:rsidRDefault="00CB3367" w:rsidP="00CB3367">
          <w:pPr>
            <w:pStyle w:val="656B9378B19C4C168A58D8D41D65AF77"/>
          </w:pPr>
          <w:r w:rsidRPr="008818DD">
            <w:rPr>
              <w:rStyle w:val="PlaceholderText"/>
              <w:b/>
              <w:bCs/>
              <w:sz w:val="18"/>
              <w:szCs w:val="18"/>
            </w:rPr>
            <w:t>Click or tap here to enter text.</w:t>
          </w:r>
        </w:p>
      </w:docPartBody>
    </w:docPart>
    <w:docPart>
      <w:docPartPr>
        <w:name w:val="40A8DF55195F400689C6CD9A01B2B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0E5BB-4C7F-4C77-89B0-139FEB513144}"/>
      </w:docPartPr>
      <w:docPartBody>
        <w:p w:rsidR="00000000" w:rsidRDefault="00CB3367" w:rsidP="00CB3367">
          <w:pPr>
            <w:pStyle w:val="40A8DF55195F400689C6CD9A01B2BBAD"/>
          </w:pPr>
          <w:r w:rsidRPr="003B4B19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1F3C87A4C7948E495CE49FA1AC66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D0D3D-230E-42E8-8DE0-DA80D3B03A0C}"/>
      </w:docPartPr>
      <w:docPartBody>
        <w:p w:rsidR="00000000" w:rsidRDefault="00CB3367" w:rsidP="00CB3367">
          <w:pPr>
            <w:pStyle w:val="A1F3C87A4C7948E495CE49FA1AC669DA"/>
          </w:pPr>
          <w:r w:rsidRPr="00BB5C92">
            <w:rPr>
              <w:rStyle w:val="PlaceholderText"/>
            </w:rPr>
            <w:t>Click or tap to enter a date.</w:t>
          </w:r>
        </w:p>
      </w:docPartBody>
    </w:docPart>
    <w:docPart>
      <w:docPartPr>
        <w:name w:val="9E9624963B5E4CE099B9C8A56296E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8AE38B-472E-4394-A294-A0E6A402DBD6}"/>
      </w:docPartPr>
      <w:docPartBody>
        <w:p w:rsidR="00000000" w:rsidRDefault="00CB3367" w:rsidP="00CB3367">
          <w:pPr>
            <w:pStyle w:val="9E9624963B5E4CE099B9C8A56296EBBD"/>
          </w:pPr>
          <w:r w:rsidRPr="00BB5C92">
            <w:rPr>
              <w:rStyle w:val="PlaceholderText"/>
            </w:rPr>
            <w:t>Click or tap to enter a date.</w:t>
          </w:r>
        </w:p>
      </w:docPartBody>
    </w:docPart>
    <w:docPart>
      <w:docPartPr>
        <w:name w:val="19BA0E5B50574439A41AF2C929FBB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4A919-8DE1-431E-B956-7F2F16C40C6D}"/>
      </w:docPartPr>
      <w:docPartBody>
        <w:p w:rsidR="00000000" w:rsidRDefault="00CB3367" w:rsidP="00CB3367">
          <w:pPr>
            <w:pStyle w:val="19BA0E5B50574439A41AF2C929FBB465"/>
          </w:pPr>
          <w:r w:rsidRPr="00BB5C92">
            <w:rPr>
              <w:rStyle w:val="PlaceholderText"/>
            </w:rPr>
            <w:t>Click or tap to enter a date.</w:t>
          </w:r>
        </w:p>
      </w:docPartBody>
    </w:docPart>
    <w:docPart>
      <w:docPartPr>
        <w:name w:val="E1873A7F4EAF4A4C8A3720225165C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1B052-377E-4DE2-9762-B6D4B045D65E}"/>
      </w:docPartPr>
      <w:docPartBody>
        <w:p w:rsidR="00000000" w:rsidRDefault="00CB3367" w:rsidP="00CB3367">
          <w:pPr>
            <w:pStyle w:val="E1873A7F4EAF4A4C8A3720225165C629"/>
          </w:pPr>
          <w:r w:rsidRPr="0036077A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85C"/>
    <w:rsid w:val="001862BA"/>
    <w:rsid w:val="001D2B0E"/>
    <w:rsid w:val="0033248C"/>
    <w:rsid w:val="005A424C"/>
    <w:rsid w:val="00625804"/>
    <w:rsid w:val="006606C8"/>
    <w:rsid w:val="007332B6"/>
    <w:rsid w:val="007D0585"/>
    <w:rsid w:val="008F2AE7"/>
    <w:rsid w:val="00B82240"/>
    <w:rsid w:val="00C4323F"/>
    <w:rsid w:val="00C64938"/>
    <w:rsid w:val="00C86523"/>
    <w:rsid w:val="00CB3367"/>
    <w:rsid w:val="00CE1B2E"/>
    <w:rsid w:val="00E66389"/>
    <w:rsid w:val="00F06A85"/>
    <w:rsid w:val="00F06AB1"/>
    <w:rsid w:val="00F6485C"/>
    <w:rsid w:val="00FF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CA" w:eastAsia="en-CA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B3367"/>
    <w:rPr>
      <w:color w:val="808080"/>
    </w:rPr>
  </w:style>
  <w:style w:type="paragraph" w:customStyle="1" w:styleId="379445D3502D46AB89861986772FA5CE">
    <w:name w:val="379445D3502D46AB89861986772FA5CE"/>
    <w:rsid w:val="00F06A85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26823960F9964E5E86C4348AFECC3E7C">
    <w:name w:val="26823960F9964E5E86C4348AFECC3E7C"/>
    <w:rsid w:val="00F06A85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6766898CFFEF4A25B6DFF2407087B9AE">
    <w:name w:val="6766898CFFEF4A25B6DFF2407087B9AE"/>
    <w:rsid w:val="00F06A85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648CF2C1CF17447083780B2F2A12DC41">
    <w:name w:val="648CF2C1CF17447083780B2F2A12DC41"/>
    <w:rsid w:val="00F06A85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2A2315A8CE4B4CCE9B46E74291D9CD4C">
    <w:name w:val="2A2315A8CE4B4CCE9B46E74291D9CD4C"/>
    <w:rsid w:val="00F06A85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0B2D233FC0334E82AF872D4C8EDB898E">
    <w:name w:val="0B2D233FC0334E82AF872D4C8EDB898E"/>
    <w:rsid w:val="00F06A85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02E540B1AA664ADE91C67F0792C004721">
    <w:name w:val="02E540B1AA664ADE91C67F0792C004721"/>
    <w:rsid w:val="00F06A85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EF0C9C11428B4596A3434C52BFFF60CE1">
    <w:name w:val="EF0C9C11428B4596A3434C52BFFF60CE1"/>
    <w:rsid w:val="00F06A85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A6645CA580B34A4295657CC4DA0262E5">
    <w:name w:val="A6645CA580B34A4295657CC4DA0262E5"/>
    <w:rsid w:val="00F06A85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A98D6830149748A49C01B6E230B0A7F9">
    <w:name w:val="A98D6830149748A49C01B6E230B0A7F9"/>
    <w:rsid w:val="00F06A85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5A3C7EBA7B4F4060AB9AEE34FCBEB916">
    <w:name w:val="5A3C7EBA7B4F4060AB9AEE34FCBEB916"/>
    <w:rsid w:val="00F06A85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773AB101C3854B6197CB8B1E915A2B66">
    <w:name w:val="773AB101C3854B6197CB8B1E915A2B66"/>
    <w:rsid w:val="00F06A85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6811A4B7500B44DDB0995975314C5C06">
    <w:name w:val="6811A4B7500B44DDB0995975314C5C06"/>
    <w:rsid w:val="00F06A85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D2923B2C84844A809A8FE9EC4BDE3EC5">
    <w:name w:val="D2923B2C84844A809A8FE9EC4BDE3EC5"/>
    <w:rsid w:val="00F06A85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4555B6512D5C46BDA78DB7EC6617A8921">
    <w:name w:val="4555B6512D5C46BDA78DB7EC6617A8921"/>
    <w:rsid w:val="00F06A85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8A7232F7C2EB4102879A5A1BB5455DDC1">
    <w:name w:val="8A7232F7C2EB4102879A5A1BB5455DDC1"/>
    <w:rsid w:val="00F06A85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4215525118074A3DADBF91F96BB8BDC5">
    <w:name w:val="4215525118074A3DADBF91F96BB8BDC5"/>
    <w:rsid w:val="00F06A85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DF9507EB70204086962E4E53FDF17B11">
    <w:name w:val="DF9507EB70204086962E4E53FDF17B11"/>
    <w:rsid w:val="00F06A85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EA3C368E3BAB418699358EABA7C8E441">
    <w:name w:val="EA3C368E3BAB418699358EABA7C8E441"/>
    <w:rsid w:val="00F06A85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8D1362F4190644229E82F5EC5BEE03A9">
    <w:name w:val="8D1362F4190644229E82F5EC5BEE03A9"/>
    <w:rsid w:val="00F06A85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A52A57A6CE064D9A832AA3248D8025FB">
    <w:name w:val="A52A57A6CE064D9A832AA3248D8025FB"/>
    <w:rsid w:val="00F06A85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C7016A4680164D07AA32CC0B1A4FE722">
    <w:name w:val="C7016A4680164D07AA32CC0B1A4FE722"/>
    <w:rsid w:val="00F06A85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3315A7C1549745B18BB97471D4B7B1D1">
    <w:name w:val="3315A7C1549745B18BB97471D4B7B1D1"/>
    <w:rsid w:val="00F06A85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03CE8D8F8D4D49948D78F1A6489A3D98">
    <w:name w:val="03CE8D8F8D4D49948D78F1A6489A3D98"/>
    <w:rsid w:val="00F06A85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8349DE76A8724E928FAD6CBAAE14BCAA">
    <w:name w:val="8349DE76A8724E928FAD6CBAAE14BCAA"/>
    <w:rsid w:val="00F06A85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FDAA36FFF2E74024A663D4AB16F05A65">
    <w:name w:val="FDAA36FFF2E74024A663D4AB16F05A65"/>
    <w:rsid w:val="00F06A85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B83FFB38D2804803B7E7F8E8C58FC1AC1">
    <w:name w:val="B83FFB38D2804803B7E7F8E8C58FC1AC1"/>
    <w:rsid w:val="00F06A85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A6A2647A903441ACBB3F23301F108B981">
    <w:name w:val="A6A2647A903441ACBB3F23301F108B981"/>
    <w:rsid w:val="00F06A85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2446B4FA564542EAB9A2350590207BBC1">
    <w:name w:val="2446B4FA564542EAB9A2350590207BBC1"/>
    <w:rsid w:val="00F06A85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56C78FA731534EFD945FCD4ED21FF0E61">
    <w:name w:val="56C78FA731534EFD945FCD4ED21FF0E61"/>
    <w:rsid w:val="00F06A85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CE2BEE35BDED44C785FB51CB511B0C9A1">
    <w:name w:val="CE2BEE35BDED44C785FB51CB511B0C9A1"/>
    <w:rsid w:val="00F06A85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5BAFAD3AF1ED46DB971589F9033E44011">
    <w:name w:val="5BAFAD3AF1ED46DB971589F9033E44011"/>
    <w:rsid w:val="00F06A85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6988BCCF74A641CF8BC816A2426B4B091">
    <w:name w:val="6988BCCF74A641CF8BC816A2426B4B091"/>
    <w:rsid w:val="00F06A85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211EB10DBB294F6CB9A39D3D5D74247C1">
    <w:name w:val="211EB10DBB294F6CB9A39D3D5D74247C1"/>
    <w:rsid w:val="00F06A85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E192F01BF975416BA2EE896585A3705C1">
    <w:name w:val="E192F01BF975416BA2EE896585A3705C1"/>
    <w:rsid w:val="00F06A85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F488A29E36804E5CB9FABCA5332C83191">
    <w:name w:val="F488A29E36804E5CB9FABCA5332C83191"/>
    <w:rsid w:val="00F06A85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3D4B0986C19743E5BB6381F7804FA0F81">
    <w:name w:val="3D4B0986C19743E5BB6381F7804FA0F81"/>
    <w:rsid w:val="00F06A85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8DA468CA128049BA8808DC167EDC178A1">
    <w:name w:val="8DA468CA128049BA8808DC167EDC178A1"/>
    <w:rsid w:val="00F06A85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E8611F482AB848D784619B4DB52DE77D1">
    <w:name w:val="E8611F482AB848D784619B4DB52DE77D1"/>
    <w:rsid w:val="00F06A85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BB27FF0BA7D643AA81FAEB06390049AC1">
    <w:name w:val="BB27FF0BA7D643AA81FAEB06390049AC1"/>
    <w:rsid w:val="00F06A85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B7D35172AAEB4FD0A543C64B40D493DE1">
    <w:name w:val="B7D35172AAEB4FD0A543C64B40D493DE1"/>
    <w:rsid w:val="00F06A85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38E182C24761407692309E4690F1CE491">
    <w:name w:val="38E182C24761407692309E4690F1CE491"/>
    <w:rsid w:val="00F06A85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2DE58B2004544938BAF89437FCD46BCD1">
    <w:name w:val="2DE58B2004544938BAF89437FCD46BCD1"/>
    <w:rsid w:val="00F06A85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BD64F3EAF1FD48EF8EC012502618B4421">
    <w:name w:val="BD64F3EAF1FD48EF8EC012502618B4421"/>
    <w:rsid w:val="00F06A85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6839075426CE4DF99CBF47D56DAEFAC31">
    <w:name w:val="6839075426CE4DF99CBF47D56DAEFAC31"/>
    <w:rsid w:val="00F06A85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E4EBABA765FE4EFA8B0296BC30484DC01">
    <w:name w:val="E4EBABA765FE4EFA8B0296BC30484DC01"/>
    <w:rsid w:val="00F06A85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E3A9E98D074A451AABDEF63DDAE0FDC41">
    <w:name w:val="E3A9E98D074A451AABDEF63DDAE0FDC41"/>
    <w:rsid w:val="00F06A85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B9450BC3E60945CD966BE6EA066592821">
    <w:name w:val="B9450BC3E60945CD966BE6EA066592821"/>
    <w:rsid w:val="00F06A85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6C31AD12E31043D2B977026060B970511">
    <w:name w:val="6C31AD12E31043D2B977026060B970511"/>
    <w:rsid w:val="00F06A85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01BEFF09D1D644D89AAB9D27486B21281">
    <w:name w:val="01BEFF09D1D644D89AAB9D27486B21281"/>
    <w:rsid w:val="00F06A85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C13BFD47CCA8439A9A7C95F8969B6E8D1">
    <w:name w:val="C13BFD47CCA8439A9A7C95F8969B6E8D1"/>
    <w:rsid w:val="00F06A85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67A6BDF4E2EC4E7885A3753A90D3AEDB1">
    <w:name w:val="67A6BDF4E2EC4E7885A3753A90D3AEDB1"/>
    <w:rsid w:val="00F06A85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2E554622482A4675901411F737C6F13B1">
    <w:name w:val="2E554622482A4675901411F737C6F13B1"/>
    <w:rsid w:val="00F06A85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0B519B8932424158AE709ADAB79F3BAF">
    <w:name w:val="0B519B8932424158AE709ADAB79F3BAF"/>
    <w:rsid w:val="00F06A85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BFCCD0A96A5B40819E2822102E0BD376">
    <w:name w:val="BFCCD0A96A5B40819E2822102E0BD376"/>
    <w:rsid w:val="00F06A85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656EAFDB7E994060ABF9AE623E405C1F1">
    <w:name w:val="656EAFDB7E994060ABF9AE623E405C1F1"/>
    <w:rsid w:val="00F06A85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379445D3502D46AB89861986772FA5CE1">
    <w:name w:val="379445D3502D46AB89861986772FA5CE1"/>
    <w:rsid w:val="00F06AB1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26823960F9964E5E86C4348AFECC3E7C1">
    <w:name w:val="26823960F9964E5E86C4348AFECC3E7C1"/>
    <w:rsid w:val="00F06AB1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6766898CFFEF4A25B6DFF2407087B9AE1">
    <w:name w:val="6766898CFFEF4A25B6DFF2407087B9AE1"/>
    <w:rsid w:val="00F06AB1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648CF2C1CF17447083780B2F2A12DC411">
    <w:name w:val="648CF2C1CF17447083780B2F2A12DC411"/>
    <w:rsid w:val="00F06AB1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2A2315A8CE4B4CCE9B46E74291D9CD4C1">
    <w:name w:val="2A2315A8CE4B4CCE9B46E74291D9CD4C1"/>
    <w:rsid w:val="00F06AB1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0B2D233FC0334E82AF872D4C8EDB898E1">
    <w:name w:val="0B2D233FC0334E82AF872D4C8EDB898E1"/>
    <w:rsid w:val="00F06AB1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02E540B1AA664ADE91C67F0792C00472">
    <w:name w:val="02E540B1AA664ADE91C67F0792C00472"/>
    <w:rsid w:val="00F06AB1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EF0C9C11428B4596A3434C52BFFF60CE">
    <w:name w:val="EF0C9C11428B4596A3434C52BFFF60CE"/>
    <w:rsid w:val="00F06AB1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A6645CA580B34A4295657CC4DA0262E51">
    <w:name w:val="A6645CA580B34A4295657CC4DA0262E51"/>
    <w:rsid w:val="00F06AB1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A98D6830149748A49C01B6E230B0A7F91">
    <w:name w:val="A98D6830149748A49C01B6E230B0A7F91"/>
    <w:rsid w:val="00F06AB1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5A3C7EBA7B4F4060AB9AEE34FCBEB9161">
    <w:name w:val="5A3C7EBA7B4F4060AB9AEE34FCBEB9161"/>
    <w:rsid w:val="00F06AB1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773AB101C3854B6197CB8B1E915A2B661">
    <w:name w:val="773AB101C3854B6197CB8B1E915A2B661"/>
    <w:rsid w:val="00F06AB1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6811A4B7500B44DDB0995975314C5C061">
    <w:name w:val="6811A4B7500B44DDB0995975314C5C061"/>
    <w:rsid w:val="00F06AB1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D2923B2C84844A809A8FE9EC4BDE3EC51">
    <w:name w:val="D2923B2C84844A809A8FE9EC4BDE3EC51"/>
    <w:rsid w:val="00F06AB1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4555B6512D5C46BDA78DB7EC6617A892">
    <w:name w:val="4555B6512D5C46BDA78DB7EC6617A892"/>
    <w:rsid w:val="00F06AB1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8A7232F7C2EB4102879A5A1BB5455DDC">
    <w:name w:val="8A7232F7C2EB4102879A5A1BB5455DDC"/>
    <w:rsid w:val="00F06AB1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4215525118074A3DADBF91F96BB8BDC51">
    <w:name w:val="4215525118074A3DADBF91F96BB8BDC51"/>
    <w:rsid w:val="00F06AB1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DF9507EB70204086962E4E53FDF17B111">
    <w:name w:val="DF9507EB70204086962E4E53FDF17B111"/>
    <w:rsid w:val="00F06AB1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EA3C368E3BAB418699358EABA7C8E4411">
    <w:name w:val="EA3C368E3BAB418699358EABA7C8E4411"/>
    <w:rsid w:val="00F06AB1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8D1362F4190644229E82F5EC5BEE03A91">
    <w:name w:val="8D1362F4190644229E82F5EC5BEE03A91"/>
    <w:rsid w:val="00F06AB1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A52A57A6CE064D9A832AA3248D8025FB1">
    <w:name w:val="A52A57A6CE064D9A832AA3248D8025FB1"/>
    <w:rsid w:val="00F06AB1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C7016A4680164D07AA32CC0B1A4FE7221">
    <w:name w:val="C7016A4680164D07AA32CC0B1A4FE7221"/>
    <w:rsid w:val="00F06AB1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3315A7C1549745B18BB97471D4B7B1D11">
    <w:name w:val="3315A7C1549745B18BB97471D4B7B1D11"/>
    <w:rsid w:val="00F06AB1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03CE8D8F8D4D49948D78F1A6489A3D981">
    <w:name w:val="03CE8D8F8D4D49948D78F1A6489A3D981"/>
    <w:rsid w:val="00F06AB1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8349DE76A8724E928FAD6CBAAE14BCAA1">
    <w:name w:val="8349DE76A8724E928FAD6CBAAE14BCAA1"/>
    <w:rsid w:val="00F06AB1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FDAA36FFF2E74024A663D4AB16F05A651">
    <w:name w:val="FDAA36FFF2E74024A663D4AB16F05A651"/>
    <w:rsid w:val="00F06AB1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B83FFB38D2804803B7E7F8E8C58FC1AC">
    <w:name w:val="B83FFB38D2804803B7E7F8E8C58FC1AC"/>
    <w:rsid w:val="00F06AB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A6A2647A903441ACBB3F23301F108B98">
    <w:name w:val="A6A2647A903441ACBB3F23301F108B98"/>
    <w:rsid w:val="00F06AB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2446B4FA564542EAB9A2350590207BBC">
    <w:name w:val="2446B4FA564542EAB9A2350590207BBC"/>
    <w:rsid w:val="00F06AB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56C78FA731534EFD945FCD4ED21FF0E6">
    <w:name w:val="56C78FA731534EFD945FCD4ED21FF0E6"/>
    <w:rsid w:val="00F06AB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CE2BEE35BDED44C785FB51CB511B0C9A">
    <w:name w:val="CE2BEE35BDED44C785FB51CB511B0C9A"/>
    <w:rsid w:val="00F06AB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5BAFAD3AF1ED46DB971589F9033E4401">
    <w:name w:val="5BAFAD3AF1ED46DB971589F9033E4401"/>
    <w:rsid w:val="00F06AB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6988BCCF74A641CF8BC816A2426B4B09">
    <w:name w:val="6988BCCF74A641CF8BC816A2426B4B09"/>
    <w:rsid w:val="00F06AB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211EB10DBB294F6CB9A39D3D5D74247C">
    <w:name w:val="211EB10DBB294F6CB9A39D3D5D74247C"/>
    <w:rsid w:val="00F06AB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E192F01BF975416BA2EE896585A3705C">
    <w:name w:val="E192F01BF975416BA2EE896585A3705C"/>
    <w:rsid w:val="00F06AB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F488A29E36804E5CB9FABCA5332C8319">
    <w:name w:val="F488A29E36804E5CB9FABCA5332C8319"/>
    <w:rsid w:val="00F06AB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3D4B0986C19743E5BB6381F7804FA0F8">
    <w:name w:val="3D4B0986C19743E5BB6381F7804FA0F8"/>
    <w:rsid w:val="00F06AB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8DA468CA128049BA8808DC167EDC178A">
    <w:name w:val="8DA468CA128049BA8808DC167EDC178A"/>
    <w:rsid w:val="00F06AB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E8611F482AB848D784619B4DB52DE77D">
    <w:name w:val="E8611F482AB848D784619B4DB52DE77D"/>
    <w:rsid w:val="00F06AB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BB27FF0BA7D643AA81FAEB06390049AC">
    <w:name w:val="BB27FF0BA7D643AA81FAEB06390049AC"/>
    <w:rsid w:val="00F06AB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B7D35172AAEB4FD0A543C64B40D493DE">
    <w:name w:val="B7D35172AAEB4FD0A543C64B40D493DE"/>
    <w:rsid w:val="00F06AB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38E182C24761407692309E4690F1CE49">
    <w:name w:val="38E182C24761407692309E4690F1CE49"/>
    <w:rsid w:val="00F06AB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2DE58B2004544938BAF89437FCD46BCD">
    <w:name w:val="2DE58B2004544938BAF89437FCD46BCD"/>
    <w:rsid w:val="00F06AB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BD64F3EAF1FD48EF8EC012502618B442">
    <w:name w:val="BD64F3EAF1FD48EF8EC012502618B442"/>
    <w:rsid w:val="00F06AB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6839075426CE4DF99CBF47D56DAEFAC3">
    <w:name w:val="6839075426CE4DF99CBF47D56DAEFAC3"/>
    <w:rsid w:val="00F06AB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E4EBABA765FE4EFA8B0296BC30484DC0">
    <w:name w:val="E4EBABA765FE4EFA8B0296BC30484DC0"/>
    <w:rsid w:val="00F06AB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E3A9E98D074A451AABDEF63DDAE0FDC4">
    <w:name w:val="E3A9E98D074A451AABDEF63DDAE0FDC4"/>
    <w:rsid w:val="00F06AB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B9450BC3E60945CD966BE6EA06659282">
    <w:name w:val="B9450BC3E60945CD966BE6EA06659282"/>
    <w:rsid w:val="00F06AB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6C31AD12E31043D2B977026060B97051">
    <w:name w:val="6C31AD12E31043D2B977026060B97051"/>
    <w:rsid w:val="00F06AB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01BEFF09D1D644D89AAB9D27486B2128">
    <w:name w:val="01BEFF09D1D644D89AAB9D27486B2128"/>
    <w:rsid w:val="00F06AB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C13BFD47CCA8439A9A7C95F8969B6E8D">
    <w:name w:val="C13BFD47CCA8439A9A7C95F8969B6E8D"/>
    <w:rsid w:val="00F06AB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67A6BDF4E2EC4E7885A3753A90D3AEDB">
    <w:name w:val="67A6BDF4E2EC4E7885A3753A90D3AEDB"/>
    <w:rsid w:val="00F06AB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2E554622482A4675901411F737C6F13B">
    <w:name w:val="2E554622482A4675901411F737C6F13B"/>
    <w:rsid w:val="00F06AB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kern w:val="0"/>
      <w:sz w:val="24"/>
      <w:szCs w:val="24"/>
      <w:lang w:eastAsia="en-US"/>
      <w14:ligatures w14:val="none"/>
    </w:rPr>
  </w:style>
  <w:style w:type="paragraph" w:customStyle="1" w:styleId="0B519B8932424158AE709ADAB79F3BAF1">
    <w:name w:val="0B519B8932424158AE709ADAB79F3BAF1"/>
    <w:rsid w:val="00F06AB1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BFCCD0A96A5B40819E2822102E0BD3761">
    <w:name w:val="BFCCD0A96A5B40819E2822102E0BD3761"/>
    <w:rsid w:val="00F06AB1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656EAFDB7E994060ABF9AE623E405C1F">
    <w:name w:val="656EAFDB7E994060ABF9AE623E405C1F"/>
    <w:rsid w:val="00F06AB1"/>
    <w:pPr>
      <w:spacing w:before="60" w:after="60" w:line="240" w:lineRule="auto"/>
    </w:pPr>
    <w:rPr>
      <w:rFonts w:eastAsiaTheme="minorHAnsi"/>
      <w:color w:val="404040" w:themeColor="text1" w:themeTint="BF"/>
      <w:kern w:val="0"/>
      <w:lang w:val="en-US" w:eastAsia="en-US"/>
      <w14:ligatures w14:val="none"/>
    </w:rPr>
  </w:style>
  <w:style w:type="paragraph" w:customStyle="1" w:styleId="8425B327B75C440787B4E438E0D247B5">
    <w:name w:val="8425B327B75C440787B4E438E0D247B5"/>
    <w:rsid w:val="00F06AB1"/>
    <w:rPr>
      <w:lang w:val="en-US" w:eastAsia="en-US"/>
    </w:rPr>
  </w:style>
  <w:style w:type="paragraph" w:customStyle="1" w:styleId="429D8F14093E43C7902667483B933496">
    <w:name w:val="429D8F14093E43C7902667483B933496"/>
    <w:rsid w:val="00F06AB1"/>
    <w:rPr>
      <w:lang w:val="en-US" w:eastAsia="en-US"/>
    </w:rPr>
  </w:style>
  <w:style w:type="paragraph" w:customStyle="1" w:styleId="774DE4E10E1D40758A9BB7628AE1DECB">
    <w:name w:val="774DE4E10E1D40758A9BB7628AE1DECB"/>
    <w:rsid w:val="00E66389"/>
    <w:rPr>
      <w:lang w:val="en-US" w:eastAsia="en-US"/>
    </w:rPr>
  </w:style>
  <w:style w:type="paragraph" w:customStyle="1" w:styleId="ABA78F1A1C40429A81F30011DE6B3DD7">
    <w:name w:val="ABA78F1A1C40429A81F30011DE6B3DD7"/>
    <w:rsid w:val="00FF604C"/>
    <w:rPr>
      <w:lang w:val="en-US" w:eastAsia="en-US"/>
    </w:rPr>
  </w:style>
  <w:style w:type="paragraph" w:customStyle="1" w:styleId="2A79A76B33F04D10A650A3F27E5BA52A">
    <w:name w:val="2A79A76B33F04D10A650A3F27E5BA52A"/>
    <w:rsid w:val="00FF604C"/>
    <w:rPr>
      <w:lang w:val="en-US" w:eastAsia="en-US"/>
    </w:rPr>
  </w:style>
  <w:style w:type="paragraph" w:customStyle="1" w:styleId="DC967858B4634460A332EC818359E806">
    <w:name w:val="DC967858B4634460A332EC818359E806"/>
    <w:rsid w:val="00FF604C"/>
    <w:rPr>
      <w:lang w:val="en-US" w:eastAsia="en-US"/>
    </w:rPr>
  </w:style>
  <w:style w:type="paragraph" w:customStyle="1" w:styleId="E6ADC174C31F4A6CB8C069C8E2864608">
    <w:name w:val="E6ADC174C31F4A6CB8C069C8E2864608"/>
    <w:rsid w:val="00FF604C"/>
    <w:rPr>
      <w:lang w:val="en-US" w:eastAsia="en-US"/>
    </w:rPr>
  </w:style>
  <w:style w:type="paragraph" w:customStyle="1" w:styleId="74C2DF4DF6BD4462BEA8B3BAB92ADEFF">
    <w:name w:val="74C2DF4DF6BD4462BEA8B3BAB92ADEFF"/>
    <w:rsid w:val="00FF604C"/>
    <w:rPr>
      <w:lang w:val="en-US" w:eastAsia="en-US"/>
    </w:rPr>
  </w:style>
  <w:style w:type="paragraph" w:customStyle="1" w:styleId="A1F7376F16BE4C9FA9B3CEC9E812C7C1">
    <w:name w:val="A1F7376F16BE4C9FA9B3CEC9E812C7C1"/>
    <w:rsid w:val="00FF604C"/>
    <w:rPr>
      <w:lang w:val="en-US" w:eastAsia="en-US"/>
    </w:rPr>
  </w:style>
  <w:style w:type="paragraph" w:customStyle="1" w:styleId="6C39B9B80EDC405B928558EFED15F439">
    <w:name w:val="6C39B9B80EDC405B928558EFED15F439"/>
    <w:rsid w:val="00FF604C"/>
    <w:rPr>
      <w:lang w:val="en-US" w:eastAsia="en-US"/>
    </w:rPr>
  </w:style>
  <w:style w:type="paragraph" w:customStyle="1" w:styleId="7EF9813A7FC94EEEAA95AC8F692A4651">
    <w:name w:val="7EF9813A7FC94EEEAA95AC8F692A4651"/>
    <w:rsid w:val="00FF604C"/>
    <w:rPr>
      <w:lang w:val="en-US" w:eastAsia="en-US"/>
    </w:rPr>
  </w:style>
  <w:style w:type="paragraph" w:customStyle="1" w:styleId="1DBA28F5A03D421D8787AD70695C2822">
    <w:name w:val="1DBA28F5A03D421D8787AD70695C2822"/>
    <w:rsid w:val="00FF604C"/>
    <w:rPr>
      <w:lang w:val="en-US" w:eastAsia="en-US"/>
    </w:rPr>
  </w:style>
  <w:style w:type="paragraph" w:customStyle="1" w:styleId="DD9D4DBC54674000B43F885D4DEA2D68">
    <w:name w:val="DD9D4DBC54674000B43F885D4DEA2D68"/>
    <w:rsid w:val="00FF604C"/>
    <w:rPr>
      <w:lang w:val="en-US" w:eastAsia="en-US"/>
    </w:rPr>
  </w:style>
  <w:style w:type="paragraph" w:customStyle="1" w:styleId="29CAB562C6984F3DA1DF05DC3E1A558C">
    <w:name w:val="29CAB562C6984F3DA1DF05DC3E1A558C"/>
    <w:rsid w:val="00FF604C"/>
    <w:rPr>
      <w:lang w:val="en-US" w:eastAsia="en-US"/>
    </w:rPr>
  </w:style>
  <w:style w:type="paragraph" w:customStyle="1" w:styleId="9DC1FFCF68624B3CB327AB12A9CD3A89">
    <w:name w:val="9DC1FFCF68624B3CB327AB12A9CD3A89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163E7A338F804B42AA5C335B7FB56204">
    <w:name w:val="163E7A338F804B42AA5C335B7FB56204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F87256DAF0BF4DD5B12E221A1C4B33E6">
    <w:name w:val="F87256DAF0BF4DD5B12E221A1C4B33E6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A338AA04D69C4EDA8BC1CB6227B89030">
    <w:name w:val="A338AA04D69C4EDA8BC1CB6227B89030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680BC5C4FC77477786E9E762063E7A9C">
    <w:name w:val="680BC5C4FC77477786E9E762063E7A9C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B41D4094753D4C0E838929B8CC6B339A">
    <w:name w:val="B41D4094753D4C0E838929B8CC6B339A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BA2E679B9F8D47569DF741A474222F92">
    <w:name w:val="BA2E679B9F8D47569DF741A474222F92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87A29352F8004C7888734B5EA09FA9C9">
    <w:name w:val="87A29352F8004C7888734B5EA09FA9C9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CC11159C3608468FA85AF96867D44752">
    <w:name w:val="CC11159C3608468FA85AF96867D44752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0012F5320BC24DCA82443B96A5B7E855">
    <w:name w:val="0012F5320BC24DCA82443B96A5B7E855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1AC494189EA342658FE27FE8AED9AC91">
    <w:name w:val="1AC494189EA342658FE27FE8AED9AC91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B1FEE185FAF54770ACD8B78FD3DD5BDF">
    <w:name w:val="B1FEE185FAF54770ACD8B78FD3DD5BDF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2E002E6BF1B5494EA67A846F04378AD9">
    <w:name w:val="2E002E6BF1B5494EA67A846F04378AD9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BF548CC7BB04482198478C32889E2FC0">
    <w:name w:val="BF548CC7BB04482198478C32889E2FC0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02D5FBAAE18D4B7AA442B92A86E0C290">
    <w:name w:val="02D5FBAAE18D4B7AA442B92A86E0C290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F08F75977C0E4CADAAAA19A8ECCA685F">
    <w:name w:val="F08F75977C0E4CADAAAA19A8ECCA685F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7D636D7C7F81405E82B93276FBF4D3B8">
    <w:name w:val="7D636D7C7F81405E82B93276FBF4D3B8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366E3775A980403AA2253B1F5D352596">
    <w:name w:val="366E3775A980403AA2253B1F5D352596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96835342E0B642F284ACB38C1AC3657B">
    <w:name w:val="96835342E0B642F284ACB38C1AC3657B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60FAC40556774529A665364D998EF58A">
    <w:name w:val="60FAC40556774529A665364D998EF58A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04FC75EB1E8E4FCFA182C990BF6952ED">
    <w:name w:val="04FC75EB1E8E4FCFA182C990BF6952ED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303DD7FA7753486A864D36B62F9954CA">
    <w:name w:val="303DD7FA7753486A864D36B62F9954CA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AE77197857CC40C69B12DC76604B67F2">
    <w:name w:val="AE77197857CC40C69B12DC76604B67F2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5CEC51AC0459444888CB344CFF5DA930">
    <w:name w:val="5CEC51AC0459444888CB344CFF5DA930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8D07A86D108A4D4AABAA1B3A44D1456F">
    <w:name w:val="8D07A86D108A4D4AABAA1B3A44D1456F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B6A178560AEB446DB83AB1976B0F7CD8">
    <w:name w:val="B6A178560AEB446DB83AB1976B0F7CD8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510729BB2EF34769AB9353FBD7EE7551">
    <w:name w:val="510729BB2EF34769AB9353FBD7EE7551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E2ABE72A00D04754B79C8E323488018F">
    <w:name w:val="E2ABE72A00D04754B79C8E323488018F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C6039F6C10B74CB1AACC6A9DF7E4B0DF">
    <w:name w:val="C6039F6C10B74CB1AACC6A9DF7E4B0DF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F474AF7395F14BE39160D5547E93C906">
    <w:name w:val="F474AF7395F14BE39160D5547E93C906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48B9B7E40A3F420D91AD3C8BA8D43CFC">
    <w:name w:val="48B9B7E40A3F420D91AD3C8BA8D43CFC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D06E2A5232A44A6889360C28AB69BBF8">
    <w:name w:val="D06E2A5232A44A6889360C28AB69BBF8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50436A871E874E35B3E0DA622949635C">
    <w:name w:val="50436A871E874E35B3E0DA622949635C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9B5B6BFDC83E401CA3EE43A661634725">
    <w:name w:val="9B5B6BFDC83E401CA3EE43A661634725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1E1239E3D04548D39413D4992EAA65E2">
    <w:name w:val="1E1239E3D04548D39413D4992EAA65E2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66A4404021024275955AF8E0B97346A9">
    <w:name w:val="66A4404021024275955AF8E0B97346A9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CD488B24EABF4349938E32FC15EB04A2">
    <w:name w:val="CD488B24EABF4349938E32FC15EB04A2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F87443C4A260400A9B0297D7347C8F3F">
    <w:name w:val="F87443C4A260400A9B0297D7347C8F3F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F40A0D64FF894A26AC99822317EE0EFC">
    <w:name w:val="F40A0D64FF894A26AC99822317EE0EFC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D9EF8FFEA9084457B8F39EED09E1E238">
    <w:name w:val="D9EF8FFEA9084457B8F39EED09E1E238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34E4A3141F104B0382F405C3315EAC30">
    <w:name w:val="34E4A3141F104B0382F405C3315EAC30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5405B2A1FFE2443A9F907C2A94868366">
    <w:name w:val="5405B2A1FFE2443A9F907C2A94868366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347D4FA77A784A208C14155C22E3378B">
    <w:name w:val="347D4FA77A784A208C14155C22E3378B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D31D245140234427B23A0F653E021336">
    <w:name w:val="D31D245140234427B23A0F653E021336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50BB4CE8EA2B47288A0EBB9579C71116">
    <w:name w:val="50BB4CE8EA2B47288A0EBB9579C71116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43C2B74808614200A727157F4596DA98">
    <w:name w:val="43C2B74808614200A727157F4596DA98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2EC7B481EBC1443286081C0EEDDF78B9">
    <w:name w:val="2EC7B481EBC1443286081C0EEDDF78B9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00133E4B4C78419DB8BACF4E1CF0AF6A">
    <w:name w:val="00133E4B4C78419DB8BACF4E1CF0AF6A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656B9378B19C4C168A58D8D41D65AF77">
    <w:name w:val="656B9378B19C4C168A58D8D41D65AF77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40A8DF55195F400689C6CD9A01B2BBAD">
    <w:name w:val="40A8DF55195F400689C6CD9A01B2BBAD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A1F3C87A4C7948E495CE49FA1AC669DA">
    <w:name w:val="A1F3C87A4C7948E495CE49FA1AC669DA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9E9624963B5E4CE099B9C8A56296EBBD">
    <w:name w:val="9E9624963B5E4CE099B9C8A56296EBBD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19BA0E5B50574439A41AF2C929FBB465">
    <w:name w:val="19BA0E5B50574439A41AF2C929FBB465"/>
    <w:rsid w:val="00CB3367"/>
    <w:pPr>
      <w:spacing w:line="278" w:lineRule="auto"/>
    </w:pPr>
    <w:rPr>
      <w:sz w:val="24"/>
      <w:szCs w:val="24"/>
      <w:lang w:val="en-US" w:eastAsia="en-US" w:bidi="he-IL"/>
    </w:rPr>
  </w:style>
  <w:style w:type="paragraph" w:customStyle="1" w:styleId="E1873A7F4EAF4A4C8A3720225165C629">
    <w:name w:val="E1873A7F4EAF4A4C8A3720225165C629"/>
    <w:rsid w:val="00CB3367"/>
    <w:pPr>
      <w:spacing w:line="278" w:lineRule="auto"/>
    </w:pPr>
    <w:rPr>
      <w:sz w:val="24"/>
      <w:szCs w:val="24"/>
      <w:lang w:val="en-US" w:eastAsia="en-US" w:bidi="he-I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E968CC62E0A84FA99E7D83BED207B2" ma:contentTypeVersion="11" ma:contentTypeDescription="Create a new document." ma:contentTypeScope="" ma:versionID="cb84873895888b3ff6af6c575a52591c">
  <xsd:schema xmlns:xsd="http://www.w3.org/2001/XMLSchema" xmlns:xs="http://www.w3.org/2001/XMLSchema" xmlns:p="http://schemas.microsoft.com/office/2006/metadata/properties" xmlns:ns2="07bd94dd-ed45-4d7a-8830-e4e3dd6b1a88" xmlns:ns3="1b703dec-004a-4ef9-abe5-1205a7649dcb" targetNamespace="http://schemas.microsoft.com/office/2006/metadata/properties" ma:root="true" ma:fieldsID="dc60c5ed3750bbb88b925ff5309ea4e0" ns2:_="" ns3:_="">
    <xsd:import namespace="07bd94dd-ed45-4d7a-8830-e4e3dd6b1a88"/>
    <xsd:import namespace="1b703dec-004a-4ef9-abe5-1205a7649d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d94dd-ed45-4d7a-8830-e4e3dd6b1a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be3677b-87c5-40e8-ac02-d012efc35c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03dec-004a-4ef9-abe5-1205a7649dc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7bd94dd-ed45-4d7a-8830-e4e3dd6b1a88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E736E5-A7FF-4142-ABD0-0432DDADD0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bd94dd-ed45-4d7a-8830-e4e3dd6b1a88"/>
    <ds:schemaRef ds:uri="1b703dec-004a-4ef9-abe5-1205a7649d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4BB4E-F8D6-4359-A92D-F5B48385DD3D}">
  <ds:schemaRefs>
    <ds:schemaRef ds:uri="http://schemas.microsoft.com/office/2006/metadata/properties"/>
    <ds:schemaRef ds:uri="http://schemas.microsoft.com/office/infopath/2007/PartnerControls"/>
    <ds:schemaRef ds:uri="07bd94dd-ed45-4d7a-8830-e4e3dd6b1a88"/>
  </ds:schemaRefs>
</ds:datastoreItem>
</file>

<file path=customXml/itemProps3.xml><?xml version="1.0" encoding="utf-8"?>
<ds:datastoreItem xmlns:ds="http://schemas.openxmlformats.org/officeDocument/2006/customXml" ds:itemID="{95A50478-4432-4516-905D-CFE1BC0FB2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59FBA62-5357-4BF4-878F-AA6C2875B2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Agreement to receive electronic communication small business</Template>
  <TotalTime>0</TotalTime>
  <Pages>4</Pages>
  <Words>928</Words>
  <Characters>5295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2024-02-05T17:21:00Z</dcterms:created>
  <dcterms:modified xsi:type="dcterms:W3CDTF">2024-06-26T19:10:00Z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0x010100C3E968CC62E0A84FA99E7D83BED207B2</vt:lpwstr>
  </property>
  <property fmtid="{D5CDD505-2E9C-101B-9397-08002B2CF9AE}" pid="3" name="MediaServiceImageTags">
    <vt:lpwstr/>
  </property>
  <property fmtid="{D5CDD505-2E9C-101B-9397-08002B2CF9AE}" pid="4" name="GrammarlyDocumentId">
    <vt:lpwstr>aa90b5f0822b9dffad1235f546af5fad819185bb9379753fd2ecbe6a085ff209</vt:lpwstr>
  </property>
</Properties>
</file>